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EA3" w:rsidRDefault="00AF08F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5184775</wp:posOffset>
                </wp:positionV>
                <wp:extent cx="670560" cy="155575"/>
                <wp:effectExtent l="0" t="152400" r="0" b="149225"/>
                <wp:wrapNone/>
                <wp:docPr id="15" name="Right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705886">
                          <a:off x="0" y="0"/>
                          <a:ext cx="670560" cy="1555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129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202.5pt;margin-top:408.25pt;width:52.8pt;height:12.25pt;rotation:-971474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" adj="19094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2171700</wp:posOffset>
                </wp:positionV>
                <wp:extent cx="362585" cy="377825"/>
                <wp:effectExtent l="0" t="7620" r="29845" b="29845"/>
                <wp:wrapNone/>
                <wp:docPr id="34" name="Bent Arrow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62585" cy="37782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6BCB" id="Bent Arrow 34" o:spid="_x0000_s1026" style="position:absolute;margin-left:395.65pt;margin-top:171pt;width:28.55pt;height:29.7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585,37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" path="m,377825l,203954c,116345,71022,45323,158631,45323r113308,l271939,r90646,90646l271939,181293r,-45324l158631,135969v-37547,,-67985,30438,-67985,67985l90646,377825,,377825xe" fillcolor="#ffc000" strokecolor="#1f4d78 [1604]" strokeweight="1pt">
                <v:stroke joinstyle="miter"/>
                <v:path arrowok="t" o:connecttype="custom" o:connectlocs="0,377825;0,203954;158631,45323;271939,45323;271939,0;362585,90646;271939,181293;271939,135969;158631,135969;90646,203954;90646,377825;0,37782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4433570</wp:posOffset>
                </wp:positionV>
                <wp:extent cx="670560" cy="140970"/>
                <wp:effectExtent l="0" t="152400" r="0" b="163830"/>
                <wp:wrapNone/>
                <wp:docPr id="27" name="Right Arr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827768">
                          <a:off x="0" y="0"/>
                          <a:ext cx="670560" cy="1409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C5FE" id="Right Arrow 27" o:spid="_x0000_s1026" type="#_x0000_t13" style="position:absolute;margin-left:164.65pt;margin-top:349.1pt;width:52.8pt;height:11.1pt;rotation:-958161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" adj="19330" fillcolor="red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5014595</wp:posOffset>
                </wp:positionV>
                <wp:extent cx="410845" cy="100330"/>
                <wp:effectExtent l="0" t="76200" r="8255" b="71120"/>
                <wp:wrapNone/>
                <wp:docPr id="29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243090">
                          <a:off x="0" y="0"/>
                          <a:ext cx="410845" cy="10033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DCC5" id="Right Arrow 29" o:spid="_x0000_s1026" type="#_x0000_t13" style="position:absolute;margin-left:230.45pt;margin-top:394.85pt;width:32.35pt;height:7.9pt;rotation:-1022024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" adj="18963" fillcolor="#92d05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4767580</wp:posOffset>
                </wp:positionV>
                <wp:extent cx="236220" cy="500380"/>
                <wp:effectExtent l="95250" t="0" r="87630" b="0"/>
                <wp:wrapNone/>
                <wp:docPr id="23" name="Bent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141306">
                          <a:off x="0" y="0"/>
                          <a:ext cx="236220" cy="500380"/>
                        </a:xfrm>
                        <a:prstGeom prst="ben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2777" id="Bent Arrow 23" o:spid="_x0000_s1026" style="position:absolute;margin-left:273.4pt;margin-top:375.4pt;width:18.6pt;height:39.4pt;rotation:-1033141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,500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" path="m,500380l,132874c,75798,46270,29528,103346,29528r73819,l177165,r59055,59055l177165,118110r,-29527l103346,88583v-24461,,-44291,19830,-44291,44291l59055,500380,,500380xe" fillcolor="#92d050" strokecolor="#1f4d78 [1604]" strokeweight="1pt">
                <v:stroke joinstyle="miter"/>
                <v:path arrowok="t" o:connecttype="custom" o:connectlocs="0,500380;0,132874;103346,29528;177165,29528;177165,0;236220,59055;177165,118110;177165,88583;103346,88583;59055,132874;59055,500380;0,50038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4859655</wp:posOffset>
                </wp:positionV>
                <wp:extent cx="280035" cy="105410"/>
                <wp:effectExtent l="68263" t="7937" r="54927" b="16828"/>
                <wp:wrapNone/>
                <wp:docPr id="33" name="Right Arrow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361579">
                          <a:off x="0" y="0"/>
                          <a:ext cx="280035" cy="1054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E407" id="Right Arrow 33" o:spid="_x0000_s1026" type="#_x0000_t13" style="position:absolute;margin-left:212.55pt;margin-top:382.65pt;width:22.05pt;height:8.3pt;rotation:-7906286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" adj="17535" fillcolor="red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5722620</wp:posOffset>
                </wp:positionV>
                <wp:extent cx="499745" cy="172720"/>
                <wp:effectExtent l="0" t="76200" r="14605" b="74930"/>
                <wp:wrapNone/>
                <wp:docPr id="32" name="Right Arrow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115856" flipV="1">
                          <a:off x="0" y="0"/>
                          <a:ext cx="499745" cy="1727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B3D5" id="Right Arrow 32" o:spid="_x0000_s1026" type="#_x0000_t13" style="position:absolute;margin-left:248.45pt;margin-top:450.6pt;width:39.35pt;height:13.6pt;rotation:10359214fd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" adj="17867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4592955</wp:posOffset>
                </wp:positionV>
                <wp:extent cx="665480" cy="173990"/>
                <wp:effectExtent l="0" t="133350" r="1270" b="149860"/>
                <wp:wrapNone/>
                <wp:docPr id="16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705886">
                          <a:off x="0" y="0"/>
                          <a:ext cx="665480" cy="17399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876" id="Right Arrow 16" o:spid="_x0000_s1026" type="#_x0000_t13" style="position:absolute;margin-left:111.1pt;margin-top:361.65pt;width:52.4pt;height:13.7pt;rotation:-971474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" adj="18776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4965065</wp:posOffset>
                </wp:positionV>
                <wp:extent cx="403860" cy="226695"/>
                <wp:effectExtent l="19050" t="0" r="34290" b="59055"/>
                <wp:wrapNone/>
                <wp:docPr id="30" name="Bent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57679">
                          <a:off x="0" y="0"/>
                          <a:ext cx="403860" cy="226695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8805" id="Bent Arrow 30" o:spid="_x0000_s1026" style="position:absolute;margin-left:167.8pt;margin-top:390.95pt;width:31.8pt;height:17.85pt;rotation:-943971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" path="m,226695l,127516c,72741,44404,28337,99179,28337r248007,l347186,r56674,56674l347186,113348r,-28337l99179,85011v-23475,,-42505,19030,-42505,42505l56674,226695,,226695xe" fillcolor="#ffc000" strokecolor="#1f4d78 [1604]" strokeweight="1pt">
                <v:stroke joinstyle="miter"/>
                <v:path arrowok="t" o:connecttype="custom" o:connectlocs="0,226695;0,127516;99179,28337;347186,28337;347186,0;403860,56674;347186,113348;347186,85011;99179,85011;56674,127516;56674,226695;0,22669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3830320</wp:posOffset>
                </wp:positionV>
                <wp:extent cx="472440" cy="365760"/>
                <wp:effectExtent l="15240" t="22860" r="0" b="76200"/>
                <wp:wrapNone/>
                <wp:docPr id="28" name="Bent Arrow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439609">
                          <a:off x="0" y="0"/>
                          <a:ext cx="472440" cy="36576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132E" id="Bent Arrow 28" o:spid="_x0000_s1026" style="position:absolute;margin-left:73.2pt;margin-top:301.6pt;width:37.2pt;height:28.8pt;rotation:-345199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" path="m,365760l,205740c,117363,71643,45720,160020,45720r220980,l381000,r91440,91440l381000,182880r,-45720l160020,137160v-37876,,-68580,30704,-68580,68580l91440,365760,,365760xe" fillcolor="#ffc000" strokecolor="#1f4d78 [1604]" strokeweight="1pt">
                <v:stroke joinstyle="miter"/>
                <v:path arrowok="t" o:connecttype="custom" o:connectlocs="0,365760;0,205740;160020,45720;381000,45720;381000,0;472440,91440;381000,182880;381000,137160;160020,137160;91440,205740;91440,365760;0,36576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4804410</wp:posOffset>
                </wp:positionV>
                <wp:extent cx="500380" cy="129540"/>
                <wp:effectExtent l="19050" t="57150" r="13970" b="22860"/>
                <wp:wrapNone/>
                <wp:docPr id="25" name="Righ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138332">
                          <a:off x="0" y="0"/>
                          <a:ext cx="500380" cy="12954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A8F0" id="Right Arrow 25" o:spid="_x0000_s1026" type="#_x0000_t13" style="position:absolute;margin-left:173.95pt;margin-top:378.3pt;width:39.4pt;height:10.2pt;rotation:-1142693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" adj="18804" fillcolor="#92d05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4602480</wp:posOffset>
                </wp:positionV>
                <wp:extent cx="670560" cy="198120"/>
                <wp:effectExtent l="26670" t="0" r="41910" b="41910"/>
                <wp:wrapNone/>
                <wp:docPr id="13" name="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321A" id="Right Arrow 13" o:spid="_x0000_s1026" type="#_x0000_t13" style="position:absolute;margin-left:390pt;margin-top:362.4pt;width:52.8pt;height:15.6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5701665</wp:posOffset>
                </wp:positionV>
                <wp:extent cx="383540" cy="361950"/>
                <wp:effectExtent l="19050" t="0" r="16510" b="38100"/>
                <wp:wrapNone/>
                <wp:docPr id="24" name="Ben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83540" cy="36195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2548" id="Bent Arrow 24" o:spid="_x0000_s1026" style="position:absolute;margin-left:398.5pt;margin-top:448.95pt;width:30.2pt;height:28.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" path="m,361950l,203597c,116141,70897,45244,158353,45244r134700,l293053,r90487,90488l293053,180975r,-45244l158353,135731v-37481,,-67866,30385,-67866,67866c90487,256381,90488,309166,90488,361950l,361950xe" fillcolor="#ffc000" strokecolor="#1f4d78 [1604]" strokeweight="1pt">
                <v:stroke joinstyle="miter"/>
                <v:path arrowok="t" o:connecttype="custom" o:connectlocs="0,361950;0,203597;158353,45244;293053,45244;293053,0;383540,90488;293053,180975;293053,135731;158353,135731;90487,203597;90488,361950;0,3619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5943600</wp:posOffset>
                </wp:positionV>
                <wp:extent cx="670560" cy="198120"/>
                <wp:effectExtent l="19050" t="19050" r="15240" b="49530"/>
                <wp:wrapNone/>
                <wp:docPr id="14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643577"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3A89" id="Right Arrow 14" o:spid="_x0000_s1026" type="#_x0000_t13" style="position:absolute;margin-left:316.8pt;margin-top:468pt;width:52.8pt;height:15.6pt;rotation:1162562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4053840</wp:posOffset>
                </wp:positionV>
                <wp:extent cx="425450" cy="565150"/>
                <wp:effectExtent l="0" t="69850" r="0" b="57150"/>
                <wp:wrapNone/>
                <wp:docPr id="22" name="Ben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124235">
                          <a:off x="0" y="0"/>
                          <a:ext cx="425450" cy="565150"/>
                        </a:xfrm>
                        <a:prstGeom prst="ben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D48E" id="Bent Arrow 22" o:spid="_x0000_s1026" style="position:absolute;margin-left:261.9pt;margin-top:319.2pt;width:33.5pt;height:44.5pt;rotation:668929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45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" path="m,565150l,239316c,136517,83335,53182,186134,53182r132954,-1l319088,,425450,106363,319088,212725r,-53181l186134,159544v-44057,,-79772,35715,-79772,79772c106362,347927,106363,456539,106363,565150l,565150xe" fillcolor="#92d050" strokecolor="#1f4d78 [1604]" strokeweight="1pt">
                <v:stroke joinstyle="miter"/>
                <v:path arrowok="t" o:connecttype="custom" o:connectlocs="0,565150;0,239316;186134,53182;319088,53181;319088,0;425450,106363;319088,212725;319088,159544;186134,159544;106362,239316;106363,565150;0,5651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1714500</wp:posOffset>
                </wp:positionV>
                <wp:extent cx="441960" cy="182880"/>
                <wp:effectExtent l="0" t="3810" r="30480" b="30480"/>
                <wp:wrapNone/>
                <wp:docPr id="11" name="Right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41960" cy="18288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8BEF" id="Right Arrow 11" o:spid="_x0000_s1026" type="#_x0000_t13" style="position:absolute;margin-left:371.4pt;margin-top:135pt;width:34.8pt;height:14.4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" adj="17131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640080</wp:posOffset>
                </wp:positionV>
                <wp:extent cx="381000" cy="441960"/>
                <wp:effectExtent l="7620" t="0" r="45720" b="45720"/>
                <wp:wrapNone/>
                <wp:docPr id="19" name="Ben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1000" cy="44196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7CA4" id="Bent Arrow 19" o:spid="_x0000_s1026" style="position:absolute;margin-left:382.8pt;margin-top:50.4pt;width:30pt;height:34.8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" path="m,441960l,214313c,122254,74629,47625,166688,47625r119062,l285750,r95250,95250l285750,190500r,-47625l166688,142875v-39454,,-71438,31984,-71438,71438l95250,441960,,441960xe" fillcolor="#ffc000" strokecolor="#1f4d78 [1604]" strokeweight="1pt">
                <v:stroke joinstyle="miter"/>
                <v:path arrowok="t" o:connecttype="custom" o:connectlocs="0,441960;0,214313;166688,47625;285750,47625;285750,0;381000,95250;285750,190500;285750,142875;166688,142875;95250,214313;95250,441960;0,44196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685800</wp:posOffset>
                </wp:positionV>
                <wp:extent cx="335280" cy="274320"/>
                <wp:effectExtent l="0" t="19050" r="45720" b="11430"/>
                <wp:wrapNone/>
                <wp:docPr id="18" name="Ben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7432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035F" id="Bent Arrow 18" o:spid="_x0000_s1026" style="position:absolute;margin-left:147.6pt;margin-top:54pt;width:26.4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" path="m,274320l,154305c,88023,53733,34290,120015,34290r146685,l266700,r68580,68580l266700,137160r,-34290l120015,102870v-28407,,-51435,23028,-51435,51435l68580,274320,,274320xe" fillcolor="#ffc000" strokecolor="#1f4d78 [1604]" strokeweight="1pt">
                <v:stroke joinstyle="miter"/>
                <v:path arrowok="t" o:connecttype="custom" o:connectlocs="0,274320;0,154305;120015,34290;266700,34290;266700,0;335280,68580;266700,137160;266700,102870;120015,102870;68580,154305;68580,274320;0,27432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2987040</wp:posOffset>
                </wp:positionV>
                <wp:extent cx="670560" cy="198120"/>
                <wp:effectExtent l="102870" t="0" r="118110" b="22860"/>
                <wp:wrapNone/>
                <wp:docPr id="17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635120"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205F" id="Right Arrow 17" o:spid="_x0000_s1026" type="#_x0000_t13" style="position:absolute;margin-left:101.1pt;margin-top:235.2pt;width:52.8pt;height:15.6pt;rotation:-433070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3200400</wp:posOffset>
                </wp:positionV>
                <wp:extent cx="670560" cy="198120"/>
                <wp:effectExtent l="26670" t="0" r="41910" b="41910"/>
                <wp:wrapNone/>
                <wp:docPr id="12" name="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EA87" id="Right Arrow 12" o:spid="_x0000_s1026" type="#_x0000_t13" style="position:absolute;margin-left:387.6pt;margin-top:252pt;width:52.8pt;height:15.6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1584960</wp:posOffset>
                </wp:positionV>
                <wp:extent cx="670560" cy="198120"/>
                <wp:effectExtent l="7620" t="11430" r="22860" b="22860"/>
                <wp:wrapNone/>
                <wp:docPr id="10" name="Right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1CA7" id="Right Arrow 10" o:spid="_x0000_s1026" type="#_x0000_t13" style="position:absolute;margin-left:124.8pt;margin-top:124.8pt;width:52.8pt;height:15.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624840</wp:posOffset>
                </wp:positionV>
                <wp:extent cx="670560" cy="198120"/>
                <wp:effectExtent l="0" t="19050" r="34290" b="30480"/>
                <wp:wrapNone/>
                <wp:docPr id="8" name="Right Arrow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6167" id="Right Arrow 8" o:spid="_x0000_s1026" type="#_x0000_t13" style="position:absolute;margin-left:187.2pt;margin-top:49.2pt;width:52.8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" adj="18409" fillcolor="#ffc00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624840</wp:posOffset>
                </wp:positionV>
                <wp:extent cx="670560" cy="198120"/>
                <wp:effectExtent l="0" t="19050" r="34290" b="30480"/>
                <wp:wrapNone/>
                <wp:docPr id="9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2356" id="Right Arrow 9" o:spid="_x0000_s1026" type="#_x0000_t13" style="position:absolute;margin-left:0;margin-top:49.2pt;width:52.8pt;height:15.6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" adj="18409" fillcolor="#ffc000" strokecolor="#1f4d78 [1604]" strokeweight="1pt"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3916680</wp:posOffset>
                </wp:positionV>
                <wp:extent cx="670560" cy="198120"/>
                <wp:effectExtent l="0" t="19050" r="34290" b="30480"/>
                <wp:wrapNone/>
                <wp:docPr id="7" name="Right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981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7938" id="Right Arrow 7" o:spid="_x0000_s1026" type="#_x0000_t13" style="position:absolute;margin-left:182.4pt;margin-top:308.4pt;width:52.8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" adj="18409" fillcolor="#92d050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3794760</wp:posOffset>
                </wp:positionH>
                <wp:positionV relativeFrom="paragraph">
                  <wp:posOffset>669925</wp:posOffset>
                </wp:positionV>
                <wp:extent cx="563880" cy="45720"/>
                <wp:effectExtent l="0" t="38100" r="45720" b="8763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88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61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98.8pt;margin-top:52.75pt;width:44.4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" strokecolor="#ffc000 [3207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-2773680</wp:posOffset>
                </wp:positionH>
                <wp:positionV relativeFrom="paragraph">
                  <wp:posOffset>-822960</wp:posOffset>
                </wp:positionV>
                <wp:extent cx="579120" cy="45720"/>
                <wp:effectExtent l="0" t="38100" r="49530" b="8763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912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0B16" id="Straight Arrow Connector 2" o:spid="_x0000_s1026" type="#_x0000_t32" style="position:absolute;margin-left:-218.4pt;margin-top:-64.8pt;width:45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" strokecolor="#ffc000 [3207]" strokeweight=".5pt">
                <v:stroke endarrow="block" joinstyle="miter"/>
                <o:lock v:ext="edit" shapetype="f"/>
              </v:shape>
            </w:pict>
          </mc:Fallback>
        </mc:AlternateContent>
      </w:r>
      <w:r w:rsidR="003B42D8">
        <w:rPr>
          <w:noProof/>
        </w:rPr>
        <w:drawing>
          <wp:inline distT="0" distB="0" distL="0" distR="0">
            <wp:extent cx="7876367" cy="666461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33" t="6411" b="7211"/>
                    <a:stretch/>
                  </pic:blipFill>
                  <pic:spPr bwMode="auto">
                    <a:xfrm>
                      <a:off x="0" y="0"/>
                      <a:ext cx="7891994" cy="66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A6C" w:rsidRPr="0005075D" w:rsidRDefault="006A3A6C" w:rsidP="0005075D">
      <w:pPr>
        <w:jc w:val="center"/>
        <w:rPr>
          <w:b/>
          <w:sz w:val="48"/>
          <w:szCs w:val="48"/>
        </w:rPr>
      </w:pPr>
      <w:r w:rsidRPr="0005075D">
        <w:rPr>
          <w:b/>
          <w:sz w:val="48"/>
          <w:szCs w:val="48"/>
        </w:rPr>
        <w:lastRenderedPageBreak/>
        <w:t>DISTRICT CROSS COUNTRY MEET</w:t>
      </w:r>
    </w:p>
    <w:p w:rsidR="006A3A6C" w:rsidRPr="0005075D" w:rsidRDefault="006A3A6C" w:rsidP="0005075D">
      <w:pPr>
        <w:jc w:val="center"/>
        <w:rPr>
          <w:b/>
          <w:sz w:val="48"/>
          <w:szCs w:val="48"/>
        </w:rPr>
      </w:pPr>
      <w:r w:rsidRPr="0005075D">
        <w:rPr>
          <w:b/>
          <w:sz w:val="48"/>
          <w:szCs w:val="48"/>
        </w:rPr>
        <w:t>VETERANS PARK</w:t>
      </w:r>
    </w:p>
    <w:p w:rsidR="006A3A6C" w:rsidRDefault="006A3A6C">
      <w:pPr>
        <w:rPr>
          <w:sz w:val="32"/>
          <w:szCs w:val="32"/>
        </w:rPr>
      </w:pPr>
    </w:p>
    <w:p w:rsidR="006A3A6C" w:rsidRDefault="006A3A6C">
      <w:pPr>
        <w:rPr>
          <w:sz w:val="32"/>
          <w:szCs w:val="32"/>
        </w:rPr>
      </w:pPr>
      <w:r>
        <w:rPr>
          <w:sz w:val="32"/>
          <w:szCs w:val="32"/>
        </w:rPr>
        <w:t>COURSE:</w:t>
      </w:r>
    </w:p>
    <w:p w:rsidR="006A3A6C" w:rsidRDefault="006A3A6C">
      <w:pPr>
        <w:rPr>
          <w:sz w:val="32"/>
          <w:szCs w:val="32"/>
        </w:rPr>
      </w:pPr>
    </w:p>
    <w:p w:rsidR="006A3A6C" w:rsidRDefault="006A3A6C">
      <w:pPr>
        <w:rPr>
          <w:sz w:val="32"/>
          <w:szCs w:val="32"/>
        </w:rPr>
      </w:pPr>
      <w:r>
        <w:rPr>
          <w:sz w:val="32"/>
          <w:szCs w:val="32"/>
        </w:rPr>
        <w:t>START LINE IS LOCATED CENTER OF THE PARK CLOSE TO SALEM STREET.</w:t>
      </w:r>
    </w:p>
    <w:p w:rsidR="006A3A6C" w:rsidRDefault="006A3A6C">
      <w:pPr>
        <w:rPr>
          <w:sz w:val="32"/>
          <w:szCs w:val="32"/>
        </w:rPr>
      </w:pPr>
      <w:r>
        <w:rPr>
          <w:sz w:val="32"/>
          <w:szCs w:val="32"/>
        </w:rPr>
        <w:t xml:space="preserve">GREEN ARROWS INDICATE ROUTE THAT WILL BE COMPLETED ONCE. </w:t>
      </w:r>
    </w:p>
    <w:p w:rsidR="006A3A6C" w:rsidRDefault="006A3A6C">
      <w:pPr>
        <w:rPr>
          <w:sz w:val="32"/>
          <w:szCs w:val="32"/>
        </w:rPr>
      </w:pPr>
      <w:r>
        <w:rPr>
          <w:sz w:val="32"/>
          <w:szCs w:val="32"/>
        </w:rPr>
        <w:t>YELLOW ARROWS INDICATE PART OF COURSE TO BE COMPLETED TWICE</w:t>
      </w:r>
    </w:p>
    <w:p w:rsidR="006A3A6C" w:rsidRPr="006A3A6C" w:rsidRDefault="006A3A6C">
      <w:pPr>
        <w:rPr>
          <w:sz w:val="32"/>
          <w:szCs w:val="32"/>
        </w:rPr>
      </w:pPr>
      <w:r>
        <w:rPr>
          <w:sz w:val="32"/>
          <w:szCs w:val="32"/>
        </w:rPr>
        <w:t>RED ARROWS INDICATE DIRECTION TO THE FINISH LINE</w:t>
      </w:r>
    </w:p>
    <w:sectPr w:rsidR="006A3A6C" w:rsidRPr="006A3A6C" w:rsidSect="003B42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8F9"/>
    <w:rsid w:val="0005075D"/>
    <w:rsid w:val="00096306"/>
    <w:rsid w:val="00134AEC"/>
    <w:rsid w:val="00147C10"/>
    <w:rsid w:val="00234323"/>
    <w:rsid w:val="003B42D8"/>
    <w:rsid w:val="006A3A6C"/>
    <w:rsid w:val="00801CB0"/>
    <w:rsid w:val="00993CF2"/>
    <w:rsid w:val="00AE7EA3"/>
    <w:rsid w:val="00AF08F9"/>
    <w:rsid w:val="00EA7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37881-8BC3-4C15-9EC7-0A8B68AE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rcia\Downloads\Veterans%20park%20Aerial%20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Veterans park Aerial View</Template>
  <TotalTime>2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E. Garcia</dc:creator>
  <cp:lastModifiedBy>Amelia E. Garcia</cp:lastModifiedBy>
  <cp:revision>1</cp:revision>
  <cp:lastPrinted>2014-10-07T14:34:00Z</cp:lastPrinted>
  <dcterms:created xsi:type="dcterms:W3CDTF">2015-09-29T18:56:00Z</dcterms:created>
  <dcterms:modified xsi:type="dcterms:W3CDTF">2015-09-29T18:58:00Z</dcterms:modified>
</cp:coreProperties>
</file>