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0A2" w:rsidRDefault="009C40A2" w:rsidP="001C2042">
      <w:pPr>
        <w:jc w:val="center"/>
        <w:rPr>
          <w:rFonts w:ascii="Times" w:hAnsi="Times"/>
          <w:sz w:val="20"/>
          <w:szCs w:val="20"/>
        </w:rPr>
      </w:pPr>
    </w:p>
    <w:p w:rsidR="009C40A2" w:rsidRDefault="009C40A2" w:rsidP="001C2042">
      <w:pPr>
        <w:jc w:val="center"/>
        <w:rPr>
          <w:rFonts w:ascii="Times" w:hAnsi="Times"/>
          <w:sz w:val="20"/>
          <w:szCs w:val="20"/>
        </w:rPr>
      </w:pPr>
    </w:p>
    <w:p w:rsidR="009C40A2" w:rsidRPr="00FA0411" w:rsidRDefault="009C40A2" w:rsidP="001C2042">
      <w:pPr>
        <w:jc w:val="center"/>
        <w:rPr>
          <w:rFonts w:ascii="Times" w:hAnsi="Times"/>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http://santaclarabroncos.com/images/setup/logo.png" style="position:absolute;left:0;text-align:left;margin-left:0;margin-top:5.9pt;width:189pt;height:114pt;z-index:251658240;visibility:visible;mso-position-horizontal:center" wrapcoords="7457 142 3257 711 2400 1137 2400 4689 429 5684 257 5968 1200 9237 1114 10516 1286 11511 1629 11511 429 16911 343 18758 1114 20037 1371 20037 16543 20037 16800 20037 17571 18758 17571 18332 18343 15632 15514 13784 16029 13784 19971 11795 21086 9379 21257 8526 20657 6963 20829 6395 20229 5826 18257 4689 16971 2416 17057 853 14829 142 9943 142 7457 142">
            <v:imagedata r:id="rId5" o:title=""/>
            <w10:wrap type="tight"/>
          </v:shape>
        </w:pict>
      </w:r>
    </w:p>
    <w:p w:rsidR="009C40A2" w:rsidRDefault="009C40A2" w:rsidP="001C2042">
      <w:pPr>
        <w:jc w:val="center"/>
        <w:rPr>
          <w:b/>
          <w:sz w:val="28"/>
        </w:rPr>
      </w:pPr>
    </w:p>
    <w:p w:rsidR="009C40A2" w:rsidRDefault="009C40A2" w:rsidP="001C2042">
      <w:pPr>
        <w:jc w:val="center"/>
        <w:rPr>
          <w:b/>
          <w:sz w:val="28"/>
        </w:rPr>
      </w:pPr>
    </w:p>
    <w:p w:rsidR="009C40A2" w:rsidRDefault="009C40A2" w:rsidP="001C2042">
      <w:pPr>
        <w:jc w:val="center"/>
        <w:rPr>
          <w:b/>
          <w:sz w:val="28"/>
        </w:rPr>
      </w:pPr>
    </w:p>
    <w:p w:rsidR="009C40A2" w:rsidRDefault="009C40A2" w:rsidP="001C2042">
      <w:pPr>
        <w:jc w:val="center"/>
        <w:rPr>
          <w:b/>
          <w:sz w:val="28"/>
        </w:rPr>
      </w:pPr>
    </w:p>
    <w:p w:rsidR="009C40A2" w:rsidRDefault="009C40A2" w:rsidP="001C2042">
      <w:pPr>
        <w:jc w:val="center"/>
        <w:rPr>
          <w:b/>
          <w:sz w:val="28"/>
        </w:rPr>
      </w:pPr>
    </w:p>
    <w:p w:rsidR="009C40A2" w:rsidRDefault="009C40A2" w:rsidP="001C2042">
      <w:pPr>
        <w:jc w:val="center"/>
        <w:rPr>
          <w:b/>
          <w:sz w:val="28"/>
        </w:rPr>
      </w:pPr>
    </w:p>
    <w:p w:rsidR="009C40A2" w:rsidRDefault="009C40A2" w:rsidP="001C2042">
      <w:pPr>
        <w:jc w:val="center"/>
        <w:rPr>
          <w:b/>
          <w:sz w:val="28"/>
        </w:rPr>
      </w:pPr>
      <w:r>
        <w:rPr>
          <w:b/>
          <w:sz w:val="28"/>
        </w:rPr>
        <w:br/>
      </w:r>
    </w:p>
    <w:p w:rsidR="009C40A2" w:rsidRPr="005D45CE" w:rsidRDefault="009C40A2" w:rsidP="001C2042">
      <w:pPr>
        <w:jc w:val="center"/>
        <w:rPr>
          <w:b/>
          <w:sz w:val="28"/>
        </w:rPr>
      </w:pPr>
      <w:r>
        <w:rPr>
          <w:b/>
          <w:sz w:val="28"/>
        </w:rPr>
        <w:br/>
      </w:r>
      <w:r>
        <w:rPr>
          <w:b/>
          <w:sz w:val="28"/>
        </w:rPr>
        <w:br/>
      </w:r>
      <w:smartTag w:uri="urn:schemas-microsoft-com:office:smarttags" w:element="PlaceName">
        <w:smartTag w:uri="urn:schemas-microsoft-com:office:smarttags" w:element="place">
          <w:smartTag w:uri="urn:schemas-microsoft-com:office:smarttags" w:element="PlaceName">
            <w:r w:rsidRPr="005D45CE">
              <w:rPr>
                <w:b/>
                <w:sz w:val="28"/>
              </w:rPr>
              <w:t>Santa Clara</w:t>
            </w:r>
          </w:smartTag>
          <w:r w:rsidRPr="005D45CE">
            <w:rPr>
              <w:b/>
              <w:sz w:val="28"/>
            </w:rPr>
            <w:t xml:space="preserve"> </w:t>
          </w:r>
          <w:smartTag w:uri="urn:schemas-microsoft-com:office:smarttags" w:element="PlaceType">
            <w:r w:rsidRPr="005D45CE">
              <w:rPr>
                <w:b/>
                <w:sz w:val="28"/>
              </w:rPr>
              <w:t>University</w:t>
            </w:r>
          </w:smartTag>
        </w:smartTag>
      </w:smartTag>
      <w:r w:rsidRPr="005D45CE">
        <w:rPr>
          <w:b/>
          <w:sz w:val="28"/>
        </w:rPr>
        <w:t xml:space="preserve"> Bronco I</w:t>
      </w:r>
      <w:r>
        <w:rPr>
          <w:b/>
          <w:sz w:val="28"/>
        </w:rPr>
        <w:t>nvitational</w:t>
      </w:r>
      <w:r>
        <w:rPr>
          <w:b/>
          <w:sz w:val="28"/>
        </w:rPr>
        <w:br/>
        <w:t>Saturday, October 13</w:t>
      </w:r>
      <w:r w:rsidRPr="005D45CE">
        <w:rPr>
          <w:b/>
          <w:sz w:val="28"/>
          <w:vertAlign w:val="superscript"/>
        </w:rPr>
        <w:t>th</w:t>
      </w:r>
      <w:r>
        <w:rPr>
          <w:b/>
          <w:sz w:val="28"/>
        </w:rPr>
        <w:t>, 2012</w:t>
      </w:r>
    </w:p>
    <w:p w:rsidR="009C40A2" w:rsidRDefault="009C40A2" w:rsidP="001C2042">
      <w:pPr>
        <w:jc w:val="center"/>
      </w:pPr>
      <w:smartTag w:uri="urn:schemas-microsoft-com:office:smarttags" w:element="PlaceName">
        <w:r w:rsidRPr="005D45CE">
          <w:rPr>
            <w:b/>
            <w:sz w:val="28"/>
          </w:rPr>
          <w:t>Baylands</w:t>
        </w:r>
      </w:smartTag>
      <w:r w:rsidRPr="005D45CE">
        <w:rPr>
          <w:b/>
          <w:sz w:val="28"/>
        </w:rPr>
        <w:t xml:space="preserve"> </w:t>
      </w:r>
      <w:smartTag w:uri="urn:schemas-microsoft-com:office:smarttags" w:element="PlaceName">
        <w:r w:rsidRPr="005D45CE">
          <w:rPr>
            <w:b/>
            <w:sz w:val="28"/>
          </w:rPr>
          <w:t>Regional</w:t>
        </w:r>
      </w:smartTag>
      <w:r w:rsidRPr="005D45CE">
        <w:rPr>
          <w:b/>
          <w:sz w:val="28"/>
        </w:rPr>
        <w:t xml:space="preserve"> </w:t>
      </w:r>
      <w:smartTag w:uri="urn:schemas-microsoft-com:office:smarttags" w:element="PlaceType">
        <w:r w:rsidRPr="005D45CE">
          <w:rPr>
            <w:b/>
            <w:sz w:val="28"/>
          </w:rPr>
          <w:t>Park</w:t>
        </w:r>
      </w:smartTag>
      <w:r w:rsidRPr="005D45CE">
        <w:rPr>
          <w:b/>
          <w:sz w:val="28"/>
        </w:rPr>
        <w:t xml:space="preserve">, </w:t>
      </w:r>
      <w:smartTag w:uri="urn:schemas-microsoft-com:office:smarttags" w:element="City">
        <w:smartTag w:uri="urn:schemas-microsoft-com:office:smarttags" w:element="place">
          <w:r w:rsidRPr="005D45CE">
            <w:rPr>
              <w:b/>
              <w:sz w:val="28"/>
            </w:rPr>
            <w:t>Sunnyvale</w:t>
          </w:r>
        </w:smartTag>
        <w:r w:rsidRPr="005D45CE">
          <w:rPr>
            <w:b/>
            <w:sz w:val="28"/>
          </w:rPr>
          <w:t xml:space="preserve">, </w:t>
        </w:r>
        <w:smartTag w:uri="urn:schemas-microsoft-com:office:smarttags" w:element="PlaceType">
          <w:r w:rsidRPr="005D45CE">
            <w:rPr>
              <w:b/>
              <w:sz w:val="28"/>
            </w:rPr>
            <w:t>CA</w:t>
          </w:r>
        </w:smartTag>
      </w:smartTag>
      <w:r>
        <w:br/>
      </w:r>
    </w:p>
    <w:p w:rsidR="009C40A2" w:rsidRDefault="009C40A2" w:rsidP="001C2042">
      <w:pPr>
        <w:jc w:val="center"/>
      </w:pPr>
      <w:r>
        <w:br/>
        <w:t>Final entries must be submitted online at runnercard.com</w:t>
      </w:r>
    </w:p>
    <w:p w:rsidR="009C40A2" w:rsidRDefault="009C40A2" w:rsidP="001C2042">
      <w:pPr>
        <w:jc w:val="center"/>
      </w:pPr>
      <w:r>
        <w:t xml:space="preserve"> by Monday, October 8</w:t>
      </w:r>
      <w:r w:rsidRPr="00BC65C2">
        <w:rPr>
          <w:vertAlign w:val="superscript"/>
        </w:rPr>
        <w:t>th</w:t>
      </w:r>
      <w:r>
        <w:t xml:space="preserve"> @ 12:00am (Pacific Time).</w:t>
      </w:r>
    </w:p>
    <w:p w:rsidR="009C40A2" w:rsidRDefault="009C40A2" w:rsidP="001C2042">
      <w:pPr>
        <w:jc w:val="center"/>
      </w:pPr>
    </w:p>
    <w:p w:rsidR="009C40A2" w:rsidRPr="005D45CE" w:rsidRDefault="009C40A2" w:rsidP="001C2042">
      <w:pPr>
        <w:jc w:val="center"/>
        <w:rPr>
          <w:sz w:val="28"/>
        </w:rPr>
      </w:pPr>
      <w:r>
        <w:br/>
      </w:r>
      <w:r w:rsidRPr="005D45CE">
        <w:rPr>
          <w:b/>
          <w:sz w:val="28"/>
          <w:u w:val="single"/>
        </w:rPr>
        <w:t>Schedule of Events</w:t>
      </w:r>
      <w:r w:rsidRPr="005D45CE">
        <w:rPr>
          <w:b/>
          <w:sz w:val="28"/>
          <w:u w:val="single"/>
        </w:rPr>
        <w:br/>
      </w:r>
    </w:p>
    <w:p w:rsidR="009C40A2" w:rsidRDefault="009C40A2" w:rsidP="001C2042">
      <w:pPr>
        <w:jc w:val="center"/>
      </w:pPr>
      <w:r>
        <w:t>Saturday, October 13</w:t>
      </w:r>
      <w:r w:rsidRPr="00FA0411">
        <w:rPr>
          <w:vertAlign w:val="superscript"/>
        </w:rPr>
        <w:t>th</w:t>
      </w:r>
      <w:r>
        <w:t>, 2012</w:t>
      </w:r>
    </w:p>
    <w:p w:rsidR="009C40A2" w:rsidRDefault="009C40A2" w:rsidP="001C2042">
      <w:pPr>
        <w:jc w:val="center"/>
      </w:pPr>
    </w:p>
    <w:p w:rsidR="009C40A2" w:rsidRDefault="009C40A2" w:rsidP="001C2042">
      <w:pPr>
        <w:jc w:val="center"/>
      </w:pPr>
      <w:r>
        <w:t>Alumni/Community Fun Run 8:00am</w:t>
      </w:r>
    </w:p>
    <w:p w:rsidR="009C40A2" w:rsidRDefault="009C40A2" w:rsidP="001C2042">
      <w:pPr>
        <w:jc w:val="center"/>
      </w:pPr>
    </w:p>
    <w:p w:rsidR="009C40A2" w:rsidRDefault="009C40A2" w:rsidP="001C2042">
      <w:pPr>
        <w:jc w:val="center"/>
      </w:pPr>
      <w:r>
        <w:t>Women’s 5k Open at 9:00am</w:t>
      </w:r>
    </w:p>
    <w:p w:rsidR="009C40A2" w:rsidRDefault="009C40A2" w:rsidP="001C2042">
      <w:pPr>
        <w:jc w:val="center"/>
        <w:rPr>
          <w:b/>
        </w:rPr>
      </w:pPr>
    </w:p>
    <w:p w:rsidR="009C40A2" w:rsidRPr="00BC65C2" w:rsidRDefault="009C40A2" w:rsidP="001C2042">
      <w:pPr>
        <w:jc w:val="center"/>
        <w:rPr>
          <w:b/>
        </w:rPr>
      </w:pPr>
      <w:r w:rsidRPr="00BC65C2">
        <w:rPr>
          <w:b/>
        </w:rPr>
        <w:t>Women’s 5k Invitational at 9:45am</w:t>
      </w:r>
    </w:p>
    <w:p w:rsidR="009C40A2" w:rsidRDefault="009C40A2" w:rsidP="001C2042">
      <w:pPr>
        <w:jc w:val="center"/>
        <w:rPr>
          <w:b/>
        </w:rPr>
      </w:pPr>
    </w:p>
    <w:p w:rsidR="009C40A2" w:rsidRPr="00BC65C2" w:rsidRDefault="009C40A2" w:rsidP="001C2042">
      <w:pPr>
        <w:jc w:val="center"/>
        <w:rPr>
          <w:b/>
        </w:rPr>
      </w:pPr>
      <w:r w:rsidRPr="00BC65C2">
        <w:rPr>
          <w:b/>
        </w:rPr>
        <w:t>Men’s 8k Invitational at 10:30am</w:t>
      </w:r>
    </w:p>
    <w:p w:rsidR="009C40A2" w:rsidRDefault="009C40A2" w:rsidP="001C2042">
      <w:pPr>
        <w:jc w:val="center"/>
      </w:pPr>
    </w:p>
    <w:p w:rsidR="009C40A2" w:rsidRDefault="009C40A2" w:rsidP="001C2042">
      <w:pPr>
        <w:jc w:val="center"/>
      </w:pPr>
      <w:r>
        <w:t>Men’s 8k Open at 11:15am</w:t>
      </w:r>
    </w:p>
    <w:p w:rsidR="009C40A2" w:rsidRDefault="009C40A2" w:rsidP="001C2042">
      <w:pPr>
        <w:jc w:val="center"/>
        <w:rPr>
          <w:b/>
          <w:u w:val="single"/>
        </w:rPr>
      </w:pPr>
    </w:p>
    <w:p w:rsidR="009C40A2" w:rsidRPr="005D45CE" w:rsidRDefault="009C40A2" w:rsidP="001C2042">
      <w:pPr>
        <w:jc w:val="center"/>
        <w:rPr>
          <w:b/>
          <w:sz w:val="28"/>
          <w:u w:val="single"/>
        </w:rPr>
      </w:pPr>
      <w:r>
        <w:rPr>
          <w:b/>
          <w:u w:val="single"/>
        </w:rPr>
        <w:br/>
      </w:r>
      <w:r w:rsidRPr="005D45CE">
        <w:rPr>
          <w:b/>
          <w:sz w:val="28"/>
          <w:u w:val="single"/>
        </w:rPr>
        <w:t>Entry Fees:</w:t>
      </w:r>
    </w:p>
    <w:p w:rsidR="009C40A2" w:rsidRPr="0014590D" w:rsidRDefault="009C40A2" w:rsidP="001C2042">
      <w:pPr>
        <w:jc w:val="center"/>
        <w:rPr>
          <w:b/>
        </w:rPr>
      </w:pPr>
      <w:r w:rsidRPr="0014590D">
        <w:rPr>
          <w:b/>
        </w:rPr>
        <w:t>Teams:</w:t>
      </w:r>
    </w:p>
    <w:p w:rsidR="009C40A2" w:rsidRDefault="009C40A2" w:rsidP="001C2042">
      <w:pPr>
        <w:jc w:val="center"/>
      </w:pPr>
      <w:r>
        <w:t>USATFCCCA Members: $150 per gender</w:t>
      </w:r>
    </w:p>
    <w:p w:rsidR="009C40A2" w:rsidRDefault="009C40A2" w:rsidP="001C2042">
      <w:pPr>
        <w:jc w:val="center"/>
      </w:pPr>
      <w:r>
        <w:t>Non USATFCCCA Members: $200 per gender</w:t>
      </w:r>
      <w:r>
        <w:br/>
      </w:r>
      <w:r w:rsidRPr="0014590D">
        <w:rPr>
          <w:b/>
        </w:rPr>
        <w:t>Individuals:</w:t>
      </w:r>
    </w:p>
    <w:p w:rsidR="009C40A2" w:rsidRDefault="009C40A2" w:rsidP="0014590D">
      <w:pPr>
        <w:jc w:val="center"/>
      </w:pPr>
      <w:r>
        <w:t>$20 per unattached individual</w:t>
      </w:r>
      <w:r>
        <w:br/>
      </w:r>
    </w:p>
    <w:p w:rsidR="009C40A2" w:rsidRDefault="009C40A2" w:rsidP="001C2042">
      <w:pPr>
        <w:jc w:val="center"/>
        <w:rPr>
          <w:b/>
          <w:u w:val="single"/>
        </w:rPr>
      </w:pPr>
      <w:r>
        <w:rPr>
          <w:b/>
          <w:u w:val="single"/>
        </w:rPr>
        <w:br w:type="page"/>
      </w:r>
    </w:p>
    <w:p w:rsidR="009C40A2" w:rsidRDefault="009C40A2" w:rsidP="001C2042">
      <w:pPr>
        <w:jc w:val="center"/>
      </w:pPr>
      <w:r>
        <w:rPr>
          <w:noProof/>
        </w:rPr>
        <w:pict>
          <v:shape id="_x0000_s1027" type="#_x0000_t75" style="position:absolute;left:0;text-align:left;margin-left:0;margin-top:3.95pt;width:126pt;height:126pt;z-index:251659264;visibility:visible;mso-position-horizontal:center" wrapcoords="-129 0 -129 21471 21600 21471 21600 0 -129 0">
            <v:imagedata r:id="rId6" o:title=""/>
            <w10:wrap type="tight"/>
          </v:shape>
        </w:pict>
      </w:r>
    </w:p>
    <w:p w:rsidR="009C40A2" w:rsidRDefault="009C40A2" w:rsidP="001C2042">
      <w:pPr>
        <w:jc w:val="center"/>
      </w:pPr>
    </w:p>
    <w:p w:rsidR="009C40A2" w:rsidRDefault="009C40A2" w:rsidP="001C2042">
      <w:pPr>
        <w:jc w:val="center"/>
      </w:pPr>
    </w:p>
    <w:p w:rsidR="009C40A2" w:rsidRDefault="009C40A2" w:rsidP="001C2042">
      <w:pPr>
        <w:jc w:val="center"/>
      </w:pPr>
    </w:p>
    <w:p w:rsidR="009C40A2" w:rsidRDefault="009C40A2" w:rsidP="001C2042">
      <w:pPr>
        <w:jc w:val="center"/>
      </w:pPr>
    </w:p>
    <w:p w:rsidR="009C40A2" w:rsidRDefault="009C40A2" w:rsidP="001C2042">
      <w:pPr>
        <w:jc w:val="center"/>
      </w:pPr>
    </w:p>
    <w:p w:rsidR="009C40A2" w:rsidRDefault="009C40A2" w:rsidP="001C2042">
      <w:pPr>
        <w:jc w:val="center"/>
      </w:pPr>
    </w:p>
    <w:p w:rsidR="009C40A2" w:rsidRDefault="009C40A2" w:rsidP="001C2042">
      <w:pPr>
        <w:jc w:val="center"/>
      </w:pPr>
    </w:p>
    <w:p w:rsidR="009C40A2" w:rsidRDefault="009C40A2" w:rsidP="001C2042">
      <w:pPr>
        <w:jc w:val="center"/>
      </w:pPr>
    </w:p>
    <w:p w:rsidR="009C40A2" w:rsidRDefault="009C40A2" w:rsidP="001C2042">
      <w:pPr>
        <w:jc w:val="center"/>
      </w:pPr>
    </w:p>
    <w:p w:rsidR="009C40A2" w:rsidRDefault="009C40A2" w:rsidP="001C2042">
      <w:pPr>
        <w:jc w:val="center"/>
      </w:pPr>
    </w:p>
    <w:p w:rsidR="009C40A2" w:rsidRDefault="009C40A2" w:rsidP="001C2042">
      <w:r>
        <w:t>Dear Coach,</w:t>
      </w:r>
    </w:p>
    <w:p w:rsidR="009C40A2" w:rsidRDefault="009C40A2" w:rsidP="001C2042"/>
    <w:p w:rsidR="009C40A2" w:rsidRDefault="009C40A2" w:rsidP="001C2042">
      <w:r>
        <w:t xml:space="preserve">Welcome to the 2012 </w:t>
      </w:r>
      <w:smartTag w:uri="urn:schemas-microsoft-com:office:smarttags" w:element="PlaceType">
        <w:smartTag w:uri="urn:schemas-microsoft-com:office:smarttags" w:element="PlaceType">
          <w:r>
            <w:t>Santa Clara</w:t>
          </w:r>
        </w:smartTag>
        <w:r>
          <w:t xml:space="preserve"> </w:t>
        </w:r>
        <w:smartTag w:uri="urn:schemas-microsoft-com:office:smarttags" w:element="PlaceType">
          <w:r>
            <w:t>University</w:t>
          </w:r>
        </w:smartTag>
      </w:smartTag>
      <w:r>
        <w:t xml:space="preserve"> Bronco Invitational. This year’s event will take place two weeks prior to Conference Championship weekend and provides a flat and fast course.</w:t>
      </w:r>
    </w:p>
    <w:p w:rsidR="009C40A2" w:rsidRDefault="009C40A2" w:rsidP="001C2042"/>
    <w:p w:rsidR="009C40A2" w:rsidRDefault="009C40A2" w:rsidP="001C2042">
      <w:smartTag w:uri="urn:schemas-microsoft-com:office:smarttags" w:element="PlaceType">
        <w:r>
          <w:t>Baylands</w:t>
        </w:r>
      </w:smartTag>
      <w:r>
        <w:t xml:space="preserve"> </w:t>
      </w:r>
      <w:smartTag w:uri="urn:schemas-microsoft-com:office:smarttags" w:element="PlaceType">
        <w:r>
          <w:t>Regional</w:t>
        </w:r>
      </w:smartTag>
      <w:r>
        <w:t xml:space="preserve"> </w:t>
      </w:r>
      <w:smartTag w:uri="urn:schemas-microsoft-com:office:smarttags" w:element="PlaceType">
        <w:r>
          <w:t>Park</w:t>
        </w:r>
      </w:smartTag>
      <w:r>
        <w:t xml:space="preserve"> is located in </w:t>
      </w:r>
      <w:smartTag w:uri="urn:schemas-microsoft-com:office:smarttags" w:element="PlaceType">
        <w:r>
          <w:t>Sunnyvale</w:t>
        </w:r>
      </w:smartTag>
      <w:r>
        <w:t xml:space="preserve">, </w:t>
      </w:r>
      <w:smartTag w:uri="urn:schemas-microsoft-com:office:smarttags" w:element="PlaceType">
        <w:r>
          <w:t>California</w:t>
        </w:r>
      </w:smartTag>
      <w:r>
        <w:t xml:space="preserve">, approximately 10 miles North of Santa Clara University at the Southwest end of the </w:t>
      </w:r>
      <w:smartTag w:uri="urn:schemas-microsoft-com:office:smarttags" w:element="PlaceType">
        <w:smartTag w:uri="urn:schemas-microsoft-com:office:smarttags" w:element="PlaceType">
          <w:r>
            <w:t>San Francisco</w:t>
          </w:r>
        </w:smartTag>
        <w:r>
          <w:t xml:space="preserve"> </w:t>
        </w:r>
        <w:smartTag w:uri="urn:schemas-microsoft-com:office:smarttags" w:element="PlaceType">
          <w:r>
            <w:t>Bay</w:t>
          </w:r>
        </w:smartTag>
      </w:smartTag>
      <w:r>
        <w:t>. The course at Baylands consists of low cut grass and hard packed dirt paths, with a few short paved sections.</w:t>
      </w:r>
    </w:p>
    <w:p w:rsidR="009C40A2" w:rsidRDefault="009C40A2" w:rsidP="001C2042"/>
    <w:p w:rsidR="009C40A2" w:rsidRDefault="009C40A2" w:rsidP="00E16568">
      <w:r>
        <w:t xml:space="preserve">Entries into the invitational sections will be limited to the top 10 athletes per team due to the narrow nature of the course. The invitational section will consist of the top ranked collegiate teams as determined by NCAA Cross Country Coaches polls and meet management. Meet staff will determine which teams will be admitted into the invitational sections in order to keep the field to a safe and manageable number and preference will be given to D1 teams. Entry in the invitational section is not guaranteed. If you wish to register your team for the invitational section, email the meet director at </w:t>
      </w:r>
      <w:hyperlink r:id="rId7" w:history="1">
        <w:r w:rsidRPr="000B29AF">
          <w:rPr>
            <w:rStyle w:val="Hyperlink"/>
          </w:rPr>
          <w:t>pete.cushman@gmail.com</w:t>
        </w:r>
      </w:hyperlink>
      <w:r>
        <w:t xml:space="preserve"> to request a password for online registration. Also, unattached athletes are welcome to participate in the open sections. </w:t>
      </w:r>
    </w:p>
    <w:p w:rsidR="009C40A2" w:rsidRDefault="009C40A2" w:rsidP="001C2042">
      <w:r>
        <w:br/>
        <w:t xml:space="preserve">Please email our meet director, Pete Cushman, if you have any questions or concerns at </w:t>
      </w:r>
      <w:hyperlink r:id="rId8" w:history="1">
        <w:r w:rsidRPr="000B29AF">
          <w:rPr>
            <w:rStyle w:val="Hyperlink"/>
          </w:rPr>
          <w:t>pete.cushman@gmail.com</w:t>
        </w:r>
      </w:hyperlink>
      <w:r>
        <w:t xml:space="preserve">. </w:t>
      </w:r>
      <w:r>
        <w:br/>
      </w:r>
    </w:p>
    <w:p w:rsidR="009C40A2" w:rsidRDefault="009C40A2" w:rsidP="001C2042">
      <w:r>
        <w:t>Best regards,</w:t>
      </w:r>
    </w:p>
    <w:p w:rsidR="009C40A2" w:rsidRDefault="009C40A2" w:rsidP="001C2042"/>
    <w:p w:rsidR="009C40A2" w:rsidRPr="00DB770C" w:rsidRDefault="009C40A2" w:rsidP="001C2042">
      <w:pPr>
        <w:rPr>
          <w:rFonts w:ascii="Mistral" w:hAnsi="Mistral"/>
          <w:sz w:val="32"/>
        </w:rPr>
      </w:pPr>
      <w:r>
        <w:rPr>
          <w:rFonts w:ascii="Mistral" w:hAnsi="Mistral"/>
          <w:sz w:val="32"/>
        </w:rPr>
        <w:t>Felipe Montoro</w:t>
      </w:r>
    </w:p>
    <w:p w:rsidR="009C40A2" w:rsidRDefault="009C40A2" w:rsidP="001C2042"/>
    <w:p w:rsidR="009C40A2" w:rsidRDefault="009C40A2" w:rsidP="001C2042">
      <w:r>
        <w:t>Felipe Montoro</w:t>
      </w:r>
      <w:r>
        <w:br/>
        <w:t>Head Coach</w:t>
      </w:r>
    </w:p>
    <w:p w:rsidR="009C40A2" w:rsidRDefault="009C40A2" w:rsidP="001C2042">
      <w:smartTag w:uri="urn:schemas-microsoft-com:office:smarttags" w:element="PlaceType">
        <w:smartTag w:uri="urn:schemas-microsoft-com:office:smarttags" w:element="PlaceType">
          <w:r>
            <w:t>Santa Clara</w:t>
          </w:r>
        </w:smartTag>
        <w:r>
          <w:t xml:space="preserve"> </w:t>
        </w:r>
        <w:smartTag w:uri="urn:schemas-microsoft-com:office:smarttags" w:element="PlaceType">
          <w:r>
            <w:t>University</w:t>
          </w:r>
        </w:smartTag>
      </w:smartTag>
    </w:p>
    <w:p w:rsidR="009C40A2" w:rsidRDefault="009C40A2" w:rsidP="001C2042">
      <w:r>
        <w:t>Cross Country and Track</w:t>
      </w:r>
    </w:p>
    <w:p w:rsidR="009C40A2" w:rsidRDefault="009C40A2" w:rsidP="001C2042">
      <w:pPr>
        <w:jc w:val="center"/>
      </w:pPr>
    </w:p>
    <w:p w:rsidR="009C40A2" w:rsidRDefault="009C40A2" w:rsidP="001C2042">
      <w:pPr>
        <w:jc w:val="center"/>
        <w:rPr>
          <w:b/>
          <w:u w:val="single"/>
        </w:rPr>
      </w:pPr>
    </w:p>
    <w:p w:rsidR="009C40A2" w:rsidRDefault="009C40A2" w:rsidP="001C2042">
      <w:pPr>
        <w:jc w:val="center"/>
        <w:rPr>
          <w:b/>
          <w:u w:val="single"/>
        </w:rPr>
      </w:pPr>
      <w:r>
        <w:rPr>
          <w:b/>
          <w:u w:val="single"/>
        </w:rPr>
        <w:br w:type="page"/>
      </w:r>
    </w:p>
    <w:p w:rsidR="009C40A2" w:rsidRDefault="009C40A2" w:rsidP="001C2042">
      <w:pPr>
        <w:jc w:val="center"/>
        <w:rPr>
          <w:b/>
          <w:u w:val="single"/>
        </w:rPr>
      </w:pPr>
    </w:p>
    <w:p w:rsidR="009C40A2" w:rsidRDefault="009C40A2" w:rsidP="001C2042">
      <w:pPr>
        <w:jc w:val="center"/>
        <w:rPr>
          <w:b/>
          <w:u w:val="single"/>
        </w:rPr>
      </w:pPr>
    </w:p>
    <w:p w:rsidR="009C40A2" w:rsidRDefault="009C40A2" w:rsidP="001C2042">
      <w:pPr>
        <w:jc w:val="center"/>
        <w:rPr>
          <w:b/>
          <w:u w:val="single"/>
        </w:rPr>
      </w:pPr>
    </w:p>
    <w:p w:rsidR="009C40A2" w:rsidRDefault="009C40A2" w:rsidP="001C2042">
      <w:pPr>
        <w:jc w:val="center"/>
        <w:rPr>
          <w:b/>
          <w:u w:val="single"/>
        </w:rPr>
      </w:pPr>
    </w:p>
    <w:p w:rsidR="009C40A2" w:rsidRDefault="009C40A2" w:rsidP="001C2042">
      <w:pPr>
        <w:jc w:val="center"/>
        <w:rPr>
          <w:b/>
          <w:u w:val="single"/>
        </w:rPr>
      </w:pPr>
      <w:r>
        <w:rPr>
          <w:b/>
          <w:u w:val="single"/>
        </w:rPr>
        <w:br/>
        <w:t>How To Enter (Schools and Individuals)</w:t>
      </w:r>
    </w:p>
    <w:p w:rsidR="009C40A2" w:rsidRDefault="009C40A2" w:rsidP="001C2042">
      <w:pPr>
        <w:jc w:val="center"/>
        <w:rPr>
          <w:b/>
          <w:u w:val="single"/>
        </w:rPr>
      </w:pPr>
    </w:p>
    <w:p w:rsidR="009C40A2" w:rsidRDefault="009C40A2" w:rsidP="001C2042">
      <w:pPr>
        <w:jc w:val="center"/>
        <w:rPr>
          <w:b/>
          <w:u w:val="single"/>
        </w:rPr>
      </w:pPr>
    </w:p>
    <w:p w:rsidR="009C40A2" w:rsidRDefault="009C40A2" w:rsidP="001C2042">
      <w:pPr>
        <w:jc w:val="center"/>
        <w:rPr>
          <w:b/>
          <w:u w:val="single"/>
        </w:rPr>
      </w:pPr>
    </w:p>
    <w:p w:rsidR="009C40A2" w:rsidRPr="001C2042" w:rsidRDefault="009C40A2" w:rsidP="001C2042">
      <w:pPr>
        <w:jc w:val="center"/>
        <w:rPr>
          <w:b/>
          <w:u w:val="single"/>
        </w:rPr>
      </w:pPr>
    </w:p>
    <w:p w:rsidR="009C40A2" w:rsidRDefault="009C40A2" w:rsidP="00C70D9F">
      <w:pPr>
        <w:pStyle w:val="ListParagraph"/>
        <w:numPr>
          <w:ilvl w:val="0"/>
          <w:numId w:val="3"/>
        </w:numPr>
      </w:pPr>
      <w:r>
        <w:t xml:space="preserve">Registration for the 2012 Bronco Invite will be done online at </w:t>
      </w:r>
      <w:hyperlink r:id="rId9" w:history="1">
        <w:r w:rsidRPr="007758CB">
          <w:rPr>
            <w:rStyle w:val="Hyperlink"/>
          </w:rPr>
          <w:t>www.runnercard.com</w:t>
        </w:r>
      </w:hyperlink>
      <w:r>
        <w:t xml:space="preserve">. You can find the meet in the collegiate section, or follow this link: </w:t>
      </w:r>
      <w:hyperlink r:id="rId10" w:history="1">
        <w:r>
          <w:rPr>
            <w:rStyle w:val="Hyperlink"/>
          </w:rPr>
          <w:t>http://www.runnercard.com/e/runner.Main?meet=3581</w:t>
        </w:r>
      </w:hyperlink>
    </w:p>
    <w:p w:rsidR="009C40A2" w:rsidRDefault="009C40A2" w:rsidP="000742F8">
      <w:pPr>
        <w:pStyle w:val="Default"/>
        <w:rPr>
          <w:sz w:val="23"/>
          <w:szCs w:val="23"/>
        </w:rPr>
      </w:pPr>
    </w:p>
    <w:p w:rsidR="009C40A2" w:rsidRDefault="009C40A2" w:rsidP="00C70D9F">
      <w:pPr>
        <w:pStyle w:val="ListParagraph"/>
        <w:numPr>
          <w:ilvl w:val="0"/>
          <w:numId w:val="3"/>
        </w:numPr>
      </w:pPr>
      <w:r>
        <w:t xml:space="preserve">We will NOT accept entries via telephone, fax or e-mail. All entries must be done through </w:t>
      </w:r>
      <w:hyperlink r:id="rId11" w:history="1">
        <w:r w:rsidRPr="007758CB">
          <w:rPr>
            <w:rStyle w:val="Hyperlink"/>
          </w:rPr>
          <w:t>www.runnercard.com</w:t>
        </w:r>
      </w:hyperlink>
      <w:r>
        <w:t xml:space="preserve"> by the published deadlines. To create an account at </w:t>
      </w:r>
      <w:hyperlink r:id="rId12" w:history="1">
        <w:r w:rsidRPr="007758CB">
          <w:rPr>
            <w:rStyle w:val="Hyperlink"/>
          </w:rPr>
          <w:t>www.runnercard.com</w:t>
        </w:r>
      </w:hyperlink>
      <w:r>
        <w:t xml:space="preserve"> you only need a user name and password and follow the easy directions. </w:t>
      </w:r>
    </w:p>
    <w:p w:rsidR="009C40A2" w:rsidRDefault="009C40A2" w:rsidP="009E1C00">
      <w:pPr>
        <w:pStyle w:val="ListParagraph"/>
        <w:ind w:left="0"/>
      </w:pPr>
    </w:p>
    <w:p w:rsidR="009C40A2" w:rsidRDefault="009C40A2" w:rsidP="00C70D9F">
      <w:pPr>
        <w:pStyle w:val="ListParagraph"/>
        <w:numPr>
          <w:ilvl w:val="0"/>
          <w:numId w:val="3"/>
        </w:numPr>
      </w:pPr>
      <w:r>
        <w:t xml:space="preserve">Just a reminder, if you want to register your team for the invitational sections, we are limiting the size of those races to keep them safe, manageable and competitive. Email </w:t>
      </w:r>
      <w:hyperlink r:id="rId13" w:history="1">
        <w:r w:rsidRPr="000B29AF">
          <w:rPr>
            <w:rStyle w:val="Hyperlink"/>
          </w:rPr>
          <w:t>pete.cushman@gmail.com</w:t>
        </w:r>
      </w:hyperlink>
      <w:r>
        <w:t xml:space="preserve"> to request the meet access code.</w:t>
      </w: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p>
    <w:p w:rsidR="009C40A2" w:rsidRDefault="009C40A2" w:rsidP="00D21312">
      <w:pPr>
        <w:jc w:val="center"/>
      </w:pPr>
      <w:r>
        <w:rPr>
          <w:b/>
          <w:u w:val="single"/>
        </w:rPr>
        <w:t>5k Course Map</w:t>
      </w:r>
      <w:r>
        <w:rPr>
          <w:b/>
          <w:u w:val="single"/>
        </w:rPr>
        <w:br/>
      </w:r>
      <w:r>
        <w:rPr>
          <w:noProof/>
        </w:rPr>
        <w:pict>
          <v:shape id="_x0000_i1025" type="#_x0000_t75" alt="Screen shot 2010-08-25 at 5.06.53 PM.png" style="width:579.75pt;height:515.25pt;rotation:90;visibility:visible">
            <v:imagedata r:id="rId14" o:title=""/>
          </v:shape>
        </w:pict>
      </w:r>
    </w:p>
    <w:p w:rsidR="009C40A2" w:rsidRDefault="009C40A2" w:rsidP="00D21312">
      <w:pPr>
        <w:jc w:val="center"/>
        <w:rPr>
          <w:b/>
          <w:u w:val="single"/>
        </w:rPr>
      </w:pPr>
    </w:p>
    <w:p w:rsidR="009C40A2" w:rsidRDefault="009C40A2" w:rsidP="00D21312">
      <w:pPr>
        <w:jc w:val="center"/>
        <w:rPr>
          <w:b/>
          <w:u w:val="single"/>
        </w:rPr>
      </w:pPr>
    </w:p>
    <w:p w:rsidR="009C40A2" w:rsidRDefault="009C40A2" w:rsidP="00D21312">
      <w:pPr>
        <w:jc w:val="center"/>
      </w:pPr>
      <w:r>
        <w:rPr>
          <w:b/>
          <w:u w:val="single"/>
        </w:rPr>
        <w:br/>
        <w:t>8k Course Map</w:t>
      </w:r>
    </w:p>
    <w:p w:rsidR="009C40A2" w:rsidRPr="00D21312" w:rsidRDefault="009C40A2" w:rsidP="00D21312">
      <w:pPr>
        <w:jc w:val="center"/>
        <w:rPr>
          <w:b/>
          <w:u w:val="single"/>
        </w:rPr>
      </w:pPr>
      <w:r w:rsidRPr="00DD75B2">
        <w:rPr>
          <w:b/>
          <w:noProof/>
          <w:u w:val="single"/>
        </w:rPr>
        <w:pict>
          <v:shape id="Picture 5" o:spid="_x0000_i1026" type="#_x0000_t75" alt="Screen shot 2010-08-25 at 5.10.03 PM.png" style="width:566.25pt;height:524.25pt;rotation:90;visibility:visible">
            <v:imagedata r:id="rId15" o:title=""/>
          </v:shape>
        </w:pict>
      </w:r>
      <w:r>
        <w:rPr>
          <w:b/>
          <w:u w:val="single"/>
        </w:rPr>
        <w:br/>
      </w:r>
    </w:p>
    <w:p w:rsidR="009C40A2" w:rsidRDefault="009C40A2" w:rsidP="00D21312">
      <w:pPr>
        <w:rPr>
          <w:b/>
          <w:u w:val="single"/>
        </w:rPr>
      </w:pPr>
    </w:p>
    <w:p w:rsidR="009C40A2" w:rsidRDefault="009C40A2" w:rsidP="00D21312">
      <w:pPr>
        <w:jc w:val="center"/>
        <w:rPr>
          <w:b/>
          <w:u w:val="single"/>
        </w:rPr>
      </w:pPr>
    </w:p>
    <w:p w:rsidR="009C40A2" w:rsidRPr="001C2042" w:rsidRDefault="009C40A2" w:rsidP="00D21312">
      <w:pPr>
        <w:jc w:val="center"/>
        <w:rPr>
          <w:b/>
          <w:u w:val="single"/>
        </w:rPr>
      </w:pPr>
      <w:r>
        <w:rPr>
          <w:b/>
          <w:u w:val="single"/>
        </w:rPr>
        <w:t>Packet Pick Up</w:t>
      </w:r>
      <w:r>
        <w:br/>
        <w:t>Friday, October 12</w:t>
      </w:r>
      <w:r w:rsidRPr="002B7B01">
        <w:rPr>
          <w:vertAlign w:val="superscript"/>
        </w:rPr>
        <w:t>th</w:t>
      </w:r>
      <w:r>
        <w:t>, 3:00-5:00pm PST @ Baylands Regional Park</w:t>
      </w:r>
      <w:r>
        <w:br/>
        <w:t>Saturday, October 13</w:t>
      </w:r>
      <w:r w:rsidRPr="002B7B01">
        <w:rPr>
          <w:vertAlign w:val="superscript"/>
        </w:rPr>
        <w:t>th</w:t>
      </w:r>
      <w:r>
        <w:t>, 7:30-9:00am PST @ Baylands Regional Park</w:t>
      </w:r>
      <w:r>
        <w:br/>
      </w:r>
      <w:r>
        <w:br/>
      </w:r>
      <w:r w:rsidRPr="00205D74">
        <w:rPr>
          <w:b/>
          <w:u w:val="single"/>
        </w:rPr>
        <w:t>Chip Timing</w:t>
      </w:r>
    </w:p>
    <w:p w:rsidR="009C40A2" w:rsidRDefault="009C40A2" w:rsidP="001C2042">
      <w:pPr>
        <w:jc w:val="center"/>
      </w:pPr>
      <w:r>
        <w:t xml:space="preserve">This year’s event will be IPICO chip timed by Red Cap Timing, </w:t>
      </w:r>
      <w:hyperlink r:id="rId16" w:history="1">
        <w:r w:rsidRPr="0073282D">
          <w:rPr>
            <w:rStyle w:val="Hyperlink"/>
          </w:rPr>
          <w:t>www.RedCapTiming.com</w:t>
        </w:r>
      </w:hyperlink>
      <w:r>
        <w:t xml:space="preserve">. </w:t>
      </w:r>
    </w:p>
    <w:p w:rsidR="009C40A2" w:rsidRDefault="009C40A2" w:rsidP="001C2042">
      <w:pPr>
        <w:jc w:val="center"/>
      </w:pPr>
    </w:p>
    <w:p w:rsidR="009C40A2" w:rsidRDefault="009C40A2" w:rsidP="00D21312">
      <w:pPr>
        <w:pStyle w:val="ListParagraph"/>
        <w:numPr>
          <w:ilvl w:val="0"/>
          <w:numId w:val="5"/>
        </w:numPr>
      </w:pPr>
      <w:r>
        <w:t xml:space="preserve">ALL athletes </w:t>
      </w:r>
      <w:r w:rsidRPr="00A715F0">
        <w:rPr>
          <w:b/>
        </w:rPr>
        <w:t>MUST</w:t>
      </w:r>
      <w:r>
        <w:t xml:space="preserve"> wear the corresponding Bib/Chip. </w:t>
      </w:r>
      <w:r w:rsidRPr="00A715F0">
        <w:rPr>
          <w:b/>
        </w:rPr>
        <w:t>DO</w:t>
      </w:r>
      <w:r>
        <w:t xml:space="preserve"> ensure athletes attach their chip firmly to the top of their shoe using the enclosed bubble security ties.  </w:t>
      </w:r>
    </w:p>
    <w:p w:rsidR="009C40A2" w:rsidRDefault="009C40A2" w:rsidP="00D21312">
      <w:pPr>
        <w:pStyle w:val="ListParagraph"/>
        <w:numPr>
          <w:ilvl w:val="0"/>
          <w:numId w:val="5"/>
        </w:numPr>
      </w:pPr>
      <w:r>
        <w:t xml:space="preserve">ALL athletes </w:t>
      </w:r>
      <w:r w:rsidRPr="00A715F0">
        <w:rPr>
          <w:b/>
        </w:rPr>
        <w:t>MUST</w:t>
      </w:r>
      <w:r>
        <w:t xml:space="preserve"> wear the corresponding numbered chip.</w:t>
      </w:r>
    </w:p>
    <w:p w:rsidR="009C40A2" w:rsidRDefault="009C40A2" w:rsidP="00D21312">
      <w:pPr>
        <w:pStyle w:val="ListParagraph"/>
        <w:numPr>
          <w:ilvl w:val="0"/>
          <w:numId w:val="5"/>
        </w:numPr>
      </w:pPr>
      <w:r w:rsidRPr="00A715F0">
        <w:t xml:space="preserve">Athletes should </w:t>
      </w:r>
      <w:r>
        <w:rPr>
          <w:b/>
        </w:rPr>
        <w:t xml:space="preserve">NOT </w:t>
      </w:r>
      <w:r>
        <w:t>put their timing chip in their pocket or arm.</w:t>
      </w:r>
    </w:p>
    <w:p w:rsidR="009C40A2" w:rsidRDefault="009C40A2" w:rsidP="00D21312">
      <w:pPr>
        <w:pStyle w:val="ListParagraph"/>
        <w:numPr>
          <w:ilvl w:val="0"/>
          <w:numId w:val="5"/>
        </w:numPr>
      </w:pPr>
      <w:r>
        <w:t xml:space="preserve">ALL chips </w:t>
      </w:r>
      <w:r w:rsidRPr="00A715F0">
        <w:rPr>
          <w:b/>
        </w:rPr>
        <w:t>MUST</w:t>
      </w:r>
      <w:r>
        <w:t xml:space="preserve"> be returned and/or collected after each race at the finish line or the packet pick-up location.</w:t>
      </w:r>
    </w:p>
    <w:p w:rsidR="009C40A2" w:rsidRDefault="009C40A2" w:rsidP="00D21312">
      <w:pPr>
        <w:pStyle w:val="ListParagraph"/>
        <w:numPr>
          <w:ilvl w:val="0"/>
          <w:numId w:val="5"/>
        </w:numPr>
      </w:pPr>
      <w:r w:rsidRPr="003B76F7">
        <w:rPr>
          <w:b/>
        </w:rPr>
        <w:t xml:space="preserve">There is a $30 charge for each chip not returned. </w:t>
      </w:r>
      <w:r>
        <w:t xml:space="preserve">Your chip is not disposable. We will collect your timing chip at the finish line for re-use at another event. </w:t>
      </w:r>
    </w:p>
    <w:p w:rsidR="009C40A2" w:rsidRPr="003B76F7" w:rsidRDefault="009C40A2" w:rsidP="00D21312">
      <w:pPr>
        <w:pStyle w:val="ListParagraph"/>
        <w:numPr>
          <w:ilvl w:val="0"/>
          <w:numId w:val="5"/>
        </w:numPr>
        <w:rPr>
          <w:b/>
        </w:rPr>
      </w:pPr>
      <w:r>
        <w:t xml:space="preserve">Turn in your roster sheet (with changes) </w:t>
      </w:r>
      <w:r>
        <w:rPr>
          <w:b/>
        </w:rPr>
        <w:t>AND ALL UNUSED CHIPS</w:t>
      </w:r>
      <w:r>
        <w:t xml:space="preserve"> before the start of your respective race(s).</w:t>
      </w:r>
    </w:p>
    <w:p w:rsidR="009C40A2" w:rsidRDefault="009C40A2" w:rsidP="001C2042">
      <w:pPr>
        <w:jc w:val="center"/>
      </w:pPr>
    </w:p>
    <w:p w:rsidR="009C40A2" w:rsidRDefault="009C40A2" w:rsidP="001C2042">
      <w:pPr>
        <w:jc w:val="center"/>
      </w:pPr>
      <w:r>
        <w:t xml:space="preserve">Please mail any found chips to: </w:t>
      </w:r>
      <w:r>
        <w:br/>
      </w:r>
      <w:r>
        <w:br/>
        <w:t>Red Cap Timing</w:t>
      </w:r>
    </w:p>
    <w:p w:rsidR="009C40A2" w:rsidRDefault="009C40A2" w:rsidP="001C2042">
      <w:pPr>
        <w:jc w:val="center"/>
      </w:pPr>
      <w:smartTag w:uri="urn:schemas-microsoft-com:office:smarttags" w:element="PlaceType">
        <w:smartTag w:uri="urn:schemas-microsoft-com:office:smarttags" w:element="PlaceType">
          <w:r>
            <w:t>1441 Spring Valley Drive</w:t>
          </w:r>
        </w:smartTag>
        <w:r>
          <w:br/>
        </w:r>
        <w:smartTag w:uri="urn:schemas-microsoft-com:office:smarttags" w:element="PlaceType">
          <w:r>
            <w:t>Roseville</w:t>
          </w:r>
        </w:smartTag>
        <w:r>
          <w:t xml:space="preserve">, </w:t>
        </w:r>
        <w:smartTag w:uri="urn:schemas-microsoft-com:office:smarttags" w:element="PlaceType">
          <w:r>
            <w:t>CA</w:t>
          </w:r>
        </w:smartTag>
        <w:r>
          <w:t xml:space="preserve"> </w:t>
        </w:r>
        <w:smartTag w:uri="urn:schemas-microsoft-com:office:smarttags" w:element="PlaceType">
          <w:r>
            <w:t>95661</w:t>
          </w:r>
        </w:smartTag>
      </w:smartTag>
    </w:p>
    <w:p w:rsidR="009C40A2" w:rsidRDefault="009C40A2" w:rsidP="009073F3">
      <w:pPr>
        <w:jc w:val="center"/>
        <w:rPr>
          <w:b/>
          <w:u w:val="single"/>
        </w:rPr>
      </w:pPr>
      <w:r>
        <w:rPr>
          <w:b/>
          <w:u w:val="single"/>
        </w:rPr>
        <w:br/>
        <w:t>Location &amp; Directions</w:t>
      </w:r>
    </w:p>
    <w:p w:rsidR="009C40A2" w:rsidRPr="00C6690A" w:rsidRDefault="009C40A2" w:rsidP="009073F3">
      <w:pPr>
        <w:jc w:val="center"/>
      </w:pPr>
      <w:smartTag w:uri="urn:schemas-microsoft-com:office:smarttags" w:element="PlaceType">
        <w:smartTag w:uri="urn:schemas-microsoft-com:office:smarttags" w:element="PlaceType">
          <w:r>
            <w:t>999 East Caribbean Drive</w:t>
          </w:r>
        </w:smartTag>
        <w:r>
          <w:br/>
        </w:r>
        <w:smartTag w:uri="urn:schemas-microsoft-com:office:smarttags" w:element="PlaceType">
          <w:r>
            <w:t>Sunnyvale</w:t>
          </w:r>
        </w:smartTag>
        <w:r>
          <w:t xml:space="preserve">, </w:t>
        </w:r>
        <w:smartTag w:uri="urn:schemas-microsoft-com:office:smarttags" w:element="PlaceType">
          <w:r>
            <w:t>CA</w:t>
          </w:r>
        </w:smartTag>
        <w:r>
          <w:t xml:space="preserve"> </w:t>
        </w:r>
        <w:smartTag w:uri="urn:schemas-microsoft-com:office:smarttags" w:element="PlaceType">
          <w:r>
            <w:t>94089-1111</w:t>
          </w:r>
        </w:smartTag>
      </w:smartTag>
      <w:r>
        <w:br/>
        <w:t>(408) 730-7751</w:t>
      </w:r>
      <w:r>
        <w:br/>
        <w:t>*Parking is $6.00 per vehicle. Do not park in un-marked spaces or the City will tow your vehicle. Overflow parking is available next to Baylands at the Twin Creeks Softball complex</w:t>
      </w:r>
    </w:p>
    <w:p w:rsidR="009C40A2" w:rsidRDefault="009C40A2" w:rsidP="009073F3">
      <w:pPr>
        <w:jc w:val="center"/>
      </w:pPr>
      <w:r>
        <w:rPr>
          <w:b/>
          <w:u w:val="single"/>
        </w:rPr>
        <w:br/>
      </w:r>
      <w:r>
        <w:t xml:space="preserve">From </w:t>
      </w:r>
      <w:smartTag w:uri="urn:schemas-microsoft-com:office:smarttags" w:element="PlaceType">
        <w:r>
          <w:t>San Francisco</w:t>
        </w:r>
      </w:smartTag>
      <w:r>
        <w:t>:</w:t>
      </w:r>
      <w:r>
        <w:br/>
        <w:t xml:space="preserve">Take US-101 S toward I-80 E/Oakland/San Jose. Take the exit onto CA-237 E toward Alviso/Milpitas. Take exit 5 for Caribbean Dr. Merge onto Lawrence Expy. Continue onto Caribbean Dr. Turn right at </w:t>
      </w:r>
      <w:smartTag w:uri="urn:schemas-microsoft-com:office:smarttags" w:element="PlaceType">
        <w:smartTag w:uri="urn:schemas-microsoft-com:office:smarttags" w:element="PlaceType">
          <w:r>
            <w:t>Baylands</w:t>
          </w:r>
        </w:smartTag>
        <w:r>
          <w:t xml:space="preserve"> </w:t>
        </w:r>
        <w:smartTag w:uri="urn:schemas-microsoft-com:office:smarttags" w:element="PlaceType">
          <w:r>
            <w:t>Park</w:t>
          </w:r>
        </w:smartTag>
      </w:smartTag>
      <w:r>
        <w:t>.</w:t>
      </w:r>
      <w:r>
        <w:br/>
      </w:r>
      <w:r>
        <w:br/>
        <w:t xml:space="preserve">From </w:t>
      </w:r>
      <w:smartTag w:uri="urn:schemas-microsoft-com:office:smarttags" w:element="PlaceType">
        <w:r>
          <w:t>Sacramento</w:t>
        </w:r>
      </w:smartTag>
      <w:r>
        <w:t>:</w:t>
      </w:r>
    </w:p>
    <w:p w:rsidR="009C40A2" w:rsidRDefault="009C40A2" w:rsidP="009073F3">
      <w:pPr>
        <w:jc w:val="center"/>
      </w:pPr>
      <w:r>
        <w:t xml:space="preserve">Take I-80W to I-680 S (signs for Benicia/San Jose). Take the Mission Blvd/State Route 262 exit toward I-880. Keep right at the fork, follow signs for </w:t>
      </w:r>
      <w:smartTag w:uri="urn:schemas-microsoft-com:office:smarttags" w:element="PlaceType">
        <w:r>
          <w:t>Mission Blvd W</w:t>
        </w:r>
      </w:smartTag>
      <w:r>
        <w:t xml:space="preserve"> and merge onto Mission Blvd/State Route 262. Take the ramp onto I-880 S. Take the exit onto CA-237 W toward </w:t>
      </w:r>
      <w:smartTag w:uri="urn:schemas-microsoft-com:office:smarttags" w:element="PlaceType">
        <w:r>
          <w:t>Mountain View</w:t>
        </w:r>
      </w:smartTag>
      <w:r>
        <w:t xml:space="preserve">. Exit onto Caribbean Dr. Turn right at </w:t>
      </w:r>
      <w:smartTag w:uri="urn:schemas-microsoft-com:office:smarttags" w:element="PlaceType">
        <w:smartTag w:uri="urn:schemas-microsoft-com:office:smarttags" w:element="PlaceType">
          <w:r>
            <w:t>Baylands</w:t>
          </w:r>
        </w:smartTag>
        <w:r>
          <w:t xml:space="preserve"> </w:t>
        </w:r>
        <w:smartTag w:uri="urn:schemas-microsoft-com:office:smarttags" w:element="PlaceType">
          <w:r>
            <w:t>Park</w:t>
          </w:r>
        </w:smartTag>
      </w:smartTag>
      <w:r>
        <w:t>.</w:t>
      </w:r>
      <w:r>
        <w:br/>
      </w:r>
    </w:p>
    <w:p w:rsidR="009C40A2" w:rsidRPr="00BB789A" w:rsidRDefault="009C40A2" w:rsidP="009073F3">
      <w:pPr>
        <w:jc w:val="center"/>
      </w:pPr>
      <w:r>
        <w:t xml:space="preserve">From </w:t>
      </w:r>
      <w:smartTag w:uri="urn:schemas-microsoft-com:office:smarttags" w:element="PlaceType">
        <w:r>
          <w:t>San Jose</w:t>
        </w:r>
      </w:smartTag>
      <w:r>
        <w:t>:</w:t>
      </w:r>
    </w:p>
    <w:p w:rsidR="009C40A2" w:rsidRDefault="009C40A2" w:rsidP="009073F3">
      <w:pPr>
        <w:jc w:val="center"/>
        <w:rPr>
          <w:b/>
          <w:u w:val="single"/>
        </w:rPr>
      </w:pPr>
      <w:r>
        <w:t xml:space="preserve">Take CA-87 N to US-101 N toward </w:t>
      </w:r>
      <w:smartTag w:uri="urn:schemas-microsoft-com:office:smarttags" w:element="PlaceType">
        <w:r>
          <w:t>San Francisco</w:t>
        </w:r>
      </w:smartTag>
      <w:r>
        <w:t xml:space="preserve">. Take the Lawrence Expy exit. Turn right at Lawrence Expy. Continue onto Caribbean Dr. Turn right at </w:t>
      </w:r>
      <w:smartTag w:uri="urn:schemas-microsoft-com:office:smarttags" w:element="PlaceType">
        <w:smartTag w:uri="urn:schemas-microsoft-com:office:smarttags" w:element="PlaceType">
          <w:r>
            <w:t>Baylands</w:t>
          </w:r>
        </w:smartTag>
        <w:r>
          <w:t xml:space="preserve"> </w:t>
        </w:r>
        <w:smartTag w:uri="urn:schemas-microsoft-com:office:smarttags" w:element="PlaceType">
          <w:r>
            <w:t>Park</w:t>
          </w:r>
        </w:smartTag>
      </w:smartTag>
      <w:r>
        <w:t>.</w:t>
      </w:r>
      <w:r>
        <w:rPr>
          <w:b/>
          <w:u w:val="single"/>
        </w:rPr>
        <w:br/>
      </w:r>
    </w:p>
    <w:p w:rsidR="009C40A2" w:rsidRPr="002328DA" w:rsidRDefault="009C40A2" w:rsidP="009073F3">
      <w:pPr>
        <w:jc w:val="center"/>
        <w:rPr>
          <w:b/>
          <w:u w:val="single"/>
        </w:rPr>
      </w:pPr>
      <w:r>
        <w:rPr>
          <w:b/>
          <w:u w:val="single"/>
        </w:rPr>
        <w:br w:type="page"/>
      </w:r>
      <w:r>
        <w:rPr>
          <w:b/>
          <w:u w:val="single"/>
        </w:rPr>
        <w:br/>
        <w:t>Lodging</w:t>
      </w:r>
    </w:p>
    <w:p w:rsidR="009C40A2" w:rsidRDefault="009C40A2" w:rsidP="00317F25">
      <w:pPr>
        <w:jc w:val="center"/>
      </w:pPr>
      <w:r>
        <w:t xml:space="preserve">The Sheraton San Jose is offering a special rate to teams participating in the Bronco Invite. For other hotel accommodations near </w:t>
      </w:r>
      <w:smartTag w:uri="urn:schemas-microsoft-com:office:smarttags" w:element="PlaceType">
        <w:smartTag w:uri="urn:schemas-microsoft-com:office:smarttags" w:element="PlaceType">
          <w:r>
            <w:t>Santa Clara</w:t>
          </w:r>
        </w:smartTag>
        <w:r>
          <w:t xml:space="preserve"> </w:t>
        </w:r>
        <w:smartTag w:uri="urn:schemas-microsoft-com:office:smarttags" w:element="PlaceType">
          <w:r>
            <w:t>University</w:t>
          </w:r>
        </w:smartTag>
      </w:smartTag>
      <w:r>
        <w:t xml:space="preserve">, please visit: </w:t>
      </w:r>
      <w:r>
        <w:br/>
      </w:r>
      <w:hyperlink r:id="rId17" w:history="1">
        <w:r w:rsidRPr="0073282D">
          <w:rPr>
            <w:rStyle w:val="Hyperlink"/>
          </w:rPr>
          <w:t>http://www.scu.edu/map/visiting/index.cfm</w:t>
        </w:r>
      </w:hyperlink>
    </w:p>
    <w:p w:rsidR="009C40A2" w:rsidRDefault="009C40A2" w:rsidP="009073F3">
      <w:pPr>
        <w:jc w:val="center"/>
        <w:rPr>
          <w:b/>
          <w:u w:val="single"/>
        </w:rPr>
      </w:pPr>
      <w:r>
        <w:rPr>
          <w:b/>
          <w:u w:val="single"/>
        </w:rPr>
        <w:br/>
      </w:r>
      <w:r w:rsidRPr="002328DA">
        <w:rPr>
          <w:b/>
          <w:u w:val="single"/>
        </w:rPr>
        <w:t>Additional Information</w:t>
      </w:r>
    </w:p>
    <w:p w:rsidR="009C40A2" w:rsidRDefault="009C40A2" w:rsidP="001C2042">
      <w:pPr>
        <w:jc w:val="center"/>
      </w:pPr>
      <w:r>
        <w:br/>
        <w:t>Trainers will be present on race day by 8:00am</w:t>
      </w:r>
    </w:p>
    <w:p w:rsidR="009C40A2" w:rsidRDefault="009C40A2" w:rsidP="001C2042">
      <w:pPr>
        <w:jc w:val="center"/>
      </w:pPr>
      <w:r>
        <w:br/>
        <w:t xml:space="preserve">The first five finishers per school will score; the next two will displace. Runners on incomplete teams will not count toward team scoring. </w:t>
      </w:r>
    </w:p>
    <w:p w:rsidR="009C40A2" w:rsidRDefault="009C40A2" w:rsidP="001C2042">
      <w:pPr>
        <w:jc w:val="center"/>
      </w:pPr>
    </w:p>
    <w:p w:rsidR="009C40A2" w:rsidRDefault="009C40A2" w:rsidP="001C2042">
      <w:pPr>
        <w:jc w:val="center"/>
      </w:pPr>
      <w:r>
        <w:t xml:space="preserve">The finish line is in the direct center of the timing mats. </w:t>
      </w:r>
    </w:p>
    <w:p w:rsidR="009C40A2" w:rsidRDefault="009C40A2" w:rsidP="009073F3">
      <w:pPr>
        <w:jc w:val="center"/>
      </w:pPr>
      <w:r>
        <w:rPr>
          <w:b/>
          <w:u w:val="single"/>
        </w:rPr>
        <w:br/>
      </w:r>
      <w:r>
        <w:t>Feel free to contact us if you have any questions. See you on the 13</w:t>
      </w:r>
      <w:r w:rsidRPr="00FA0411">
        <w:rPr>
          <w:vertAlign w:val="superscript"/>
        </w:rPr>
        <w:t>th</w:t>
      </w:r>
      <w:r>
        <w:t>!</w:t>
      </w:r>
    </w:p>
    <w:p w:rsidR="009C40A2" w:rsidRDefault="009C40A2" w:rsidP="009073F3">
      <w:pPr>
        <w:jc w:val="center"/>
      </w:pPr>
      <w:hyperlink r:id="rId18" w:history="1">
        <w:r w:rsidRPr="000B29AF">
          <w:rPr>
            <w:rStyle w:val="Hyperlink"/>
          </w:rPr>
          <w:t>pete.cushman@gmail.com</w:t>
        </w:r>
      </w:hyperlink>
    </w:p>
    <w:p w:rsidR="009C40A2" w:rsidRDefault="009C40A2" w:rsidP="009073F3">
      <w:pPr>
        <w:jc w:val="center"/>
      </w:pPr>
    </w:p>
    <w:p w:rsidR="009C40A2" w:rsidRDefault="009C40A2" w:rsidP="00317F25">
      <w:r>
        <w:t xml:space="preserve">Head Coach Felipe Montoro, 408-554-4688, </w:t>
      </w:r>
      <w:hyperlink r:id="rId19" w:history="1">
        <w:r w:rsidRPr="007758CB">
          <w:rPr>
            <w:rStyle w:val="Hyperlink"/>
          </w:rPr>
          <w:t>mmontoro@scu.edu</w:t>
        </w:r>
      </w:hyperlink>
    </w:p>
    <w:p w:rsidR="009C40A2" w:rsidRDefault="009C40A2" w:rsidP="00317F25"/>
    <w:p w:rsidR="009C40A2" w:rsidRDefault="009C40A2" w:rsidP="00317F25">
      <w:r>
        <w:t xml:space="preserve">Assistant Coach and Meet Director, Pete Cushman, 408-554-4886, </w:t>
      </w:r>
      <w:hyperlink r:id="rId20" w:history="1">
        <w:r w:rsidRPr="000B29AF">
          <w:rPr>
            <w:rStyle w:val="Hyperlink"/>
          </w:rPr>
          <w:t>pcushman@scu.edu</w:t>
        </w:r>
      </w:hyperlink>
    </w:p>
    <w:p w:rsidR="009C40A2" w:rsidRDefault="009C40A2" w:rsidP="00317F25"/>
    <w:p w:rsidR="009C40A2" w:rsidRDefault="009C40A2" w:rsidP="00317F25">
      <w:pPr>
        <w:sectPr w:rsidR="009C40A2" w:rsidSect="00317F25">
          <w:pgSz w:w="12240" w:h="15840"/>
          <w:pgMar w:top="1440" w:right="720" w:bottom="1440" w:left="720" w:header="720" w:footer="720" w:gutter="0"/>
          <w:pgBorders>
            <w:top w:val="thinThickThinSmallGap" w:sz="24" w:space="1" w:color="auto"/>
            <w:left w:val="thinThickThinSmallGap" w:sz="24" w:space="4" w:color="auto"/>
            <w:bottom w:val="thinThickThinSmallGap" w:sz="24" w:space="1" w:color="auto"/>
            <w:right w:val="thinThickThinSmallGap" w:sz="24" w:space="4" w:color="auto"/>
          </w:pgBorders>
          <w:cols w:space="720"/>
        </w:sectPr>
      </w:pPr>
    </w:p>
    <w:p w:rsidR="009C40A2" w:rsidRDefault="009C40A2" w:rsidP="001C2042">
      <w:pPr>
        <w:jc w:val="center"/>
      </w:pPr>
    </w:p>
    <w:p w:rsidR="009C40A2" w:rsidRDefault="009C40A2" w:rsidP="009073F3"/>
    <w:sectPr w:rsidR="009C40A2" w:rsidSect="009073F3">
      <w:type w:val="continuous"/>
      <w:pgSz w:w="12240" w:h="15840"/>
      <w:pgMar w:top="1440" w:right="720" w:bottom="1440" w:left="720" w:header="720" w:footer="720" w:gutter="0"/>
      <w:pgBorders>
        <w:top w:val="thinThickThinSmallGap" w:sz="24" w:space="1" w:color="auto"/>
        <w:left w:val="thinThickThinSmallGap" w:sz="24" w:space="4" w:color="auto"/>
        <w:bottom w:val="thinThickThinSmallGap" w:sz="24" w:space="1" w:color="auto"/>
        <w:right w:val="thinThickThinSmallGap" w:sz="24" w:space="4" w:color="auto"/>
      </w:pgBorders>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20002A87" w:usb1="80000000" w:usb2="00000008" w:usb3="00000000" w:csb0="000001FF" w:csb1="00000000"/>
  </w:font>
  <w:font w:name="Mistral">
    <w:altName w:val="Rage Italic"/>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D427F"/>
    <w:multiLevelType w:val="hybridMultilevel"/>
    <w:tmpl w:val="73B2DE64"/>
    <w:lvl w:ilvl="0" w:tplc="94B0A9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8E1C92"/>
    <w:multiLevelType w:val="hybridMultilevel"/>
    <w:tmpl w:val="A0AA40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44C09AF"/>
    <w:multiLevelType w:val="hybridMultilevel"/>
    <w:tmpl w:val="A0AA40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35C220A6"/>
    <w:multiLevelType w:val="hybridMultilevel"/>
    <w:tmpl w:val="741849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9163943"/>
    <w:multiLevelType w:val="hybridMultilevel"/>
    <w:tmpl w:val="DB2CD450"/>
    <w:lvl w:ilvl="0" w:tplc="94B0A9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efaultTabStop w:val="720"/>
  <w:drawingGridHorizontalSpacing w:val="360"/>
  <w:drawingGridVerticalSpacing w:val="360"/>
  <w:displayHorizontalDrawingGridEvery w:val="0"/>
  <w:displayVerticalDrawingGridEvery w:val="0"/>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0411"/>
    <w:rsid w:val="00002FAF"/>
    <w:rsid w:val="000421DF"/>
    <w:rsid w:val="00065D31"/>
    <w:rsid w:val="000742F8"/>
    <w:rsid w:val="000B29AF"/>
    <w:rsid w:val="000E33E5"/>
    <w:rsid w:val="00127B92"/>
    <w:rsid w:val="0014590D"/>
    <w:rsid w:val="001C2042"/>
    <w:rsid w:val="001F0655"/>
    <w:rsid w:val="00205D74"/>
    <w:rsid w:val="0021260A"/>
    <w:rsid w:val="002328DA"/>
    <w:rsid w:val="00244D77"/>
    <w:rsid w:val="0026066E"/>
    <w:rsid w:val="00266340"/>
    <w:rsid w:val="002713EB"/>
    <w:rsid w:val="002B7B01"/>
    <w:rsid w:val="002D6D53"/>
    <w:rsid w:val="0030227B"/>
    <w:rsid w:val="00317F25"/>
    <w:rsid w:val="00325762"/>
    <w:rsid w:val="00325E18"/>
    <w:rsid w:val="00352D46"/>
    <w:rsid w:val="003B76F7"/>
    <w:rsid w:val="00402F29"/>
    <w:rsid w:val="004070B8"/>
    <w:rsid w:val="004B50F4"/>
    <w:rsid w:val="004E2B63"/>
    <w:rsid w:val="00532D10"/>
    <w:rsid w:val="005462EB"/>
    <w:rsid w:val="005C58EE"/>
    <w:rsid w:val="005D45CE"/>
    <w:rsid w:val="006359BE"/>
    <w:rsid w:val="006A024D"/>
    <w:rsid w:val="006F2DB7"/>
    <w:rsid w:val="0073282D"/>
    <w:rsid w:val="0075702A"/>
    <w:rsid w:val="007758CB"/>
    <w:rsid w:val="007C57FC"/>
    <w:rsid w:val="007D4865"/>
    <w:rsid w:val="007E4738"/>
    <w:rsid w:val="007F24D9"/>
    <w:rsid w:val="00812342"/>
    <w:rsid w:val="00825600"/>
    <w:rsid w:val="0085203B"/>
    <w:rsid w:val="008C6BA6"/>
    <w:rsid w:val="009073F3"/>
    <w:rsid w:val="00935B71"/>
    <w:rsid w:val="0095484B"/>
    <w:rsid w:val="009734A5"/>
    <w:rsid w:val="009B5764"/>
    <w:rsid w:val="009C40A2"/>
    <w:rsid w:val="009E1C00"/>
    <w:rsid w:val="00A715F0"/>
    <w:rsid w:val="00AB65F3"/>
    <w:rsid w:val="00B12EDB"/>
    <w:rsid w:val="00BA5416"/>
    <w:rsid w:val="00BB789A"/>
    <w:rsid w:val="00BC1775"/>
    <w:rsid w:val="00BC65C2"/>
    <w:rsid w:val="00BF6E26"/>
    <w:rsid w:val="00C1081C"/>
    <w:rsid w:val="00C6690A"/>
    <w:rsid w:val="00C70D9F"/>
    <w:rsid w:val="00D21312"/>
    <w:rsid w:val="00DA5FCA"/>
    <w:rsid w:val="00DB770C"/>
    <w:rsid w:val="00DD75B2"/>
    <w:rsid w:val="00E16568"/>
    <w:rsid w:val="00E43982"/>
    <w:rsid w:val="00E55B60"/>
    <w:rsid w:val="00E951F4"/>
    <w:rsid w:val="00EC3AAF"/>
    <w:rsid w:val="00ED3487"/>
    <w:rsid w:val="00EF36BA"/>
    <w:rsid w:val="00F0420C"/>
    <w:rsid w:val="00F04D78"/>
    <w:rsid w:val="00F06AE2"/>
    <w:rsid w:val="00F2362A"/>
    <w:rsid w:val="00F23B2B"/>
    <w:rsid w:val="00FA0411"/>
    <w:rsid w:val="00FE13E0"/>
    <w:rsid w:val="00FE4BC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B2B"/>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FA0411"/>
    <w:rPr>
      <w:rFonts w:cs="Times New Roman"/>
      <w:color w:val="0000FF"/>
      <w:u w:val="single"/>
    </w:rPr>
  </w:style>
  <w:style w:type="paragraph" w:styleId="ListParagraph">
    <w:name w:val="List Paragraph"/>
    <w:basedOn w:val="Normal"/>
    <w:uiPriority w:val="99"/>
    <w:qFormat/>
    <w:rsid w:val="00BC65C2"/>
    <w:pPr>
      <w:ind w:left="720"/>
      <w:contextualSpacing/>
    </w:pPr>
  </w:style>
  <w:style w:type="character" w:styleId="FollowedHyperlink">
    <w:name w:val="FollowedHyperlink"/>
    <w:basedOn w:val="DefaultParagraphFont"/>
    <w:uiPriority w:val="99"/>
    <w:semiHidden/>
    <w:rsid w:val="002328DA"/>
    <w:rPr>
      <w:rFonts w:cs="Times New Roman"/>
      <w:color w:val="800080"/>
      <w:u w:val="single"/>
    </w:rPr>
  </w:style>
  <w:style w:type="paragraph" w:customStyle="1" w:styleId="Default">
    <w:name w:val="Default"/>
    <w:uiPriority w:val="99"/>
    <w:rsid w:val="000742F8"/>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663631523">
      <w:marLeft w:val="0"/>
      <w:marRight w:val="0"/>
      <w:marTop w:val="0"/>
      <w:marBottom w:val="0"/>
      <w:divBdr>
        <w:top w:val="none" w:sz="0" w:space="0" w:color="auto"/>
        <w:left w:val="none" w:sz="0" w:space="0" w:color="auto"/>
        <w:bottom w:val="none" w:sz="0" w:space="0" w:color="auto"/>
        <w:right w:val="none" w:sz="0" w:space="0" w:color="auto"/>
      </w:divBdr>
      <w:divsChild>
        <w:div w:id="663631520">
          <w:marLeft w:val="0"/>
          <w:marRight w:val="0"/>
          <w:marTop w:val="0"/>
          <w:marBottom w:val="0"/>
          <w:divBdr>
            <w:top w:val="none" w:sz="0" w:space="0" w:color="auto"/>
            <w:left w:val="none" w:sz="0" w:space="0" w:color="auto"/>
            <w:bottom w:val="none" w:sz="0" w:space="0" w:color="auto"/>
            <w:right w:val="none" w:sz="0" w:space="0" w:color="auto"/>
          </w:divBdr>
        </w:div>
        <w:div w:id="663631521">
          <w:marLeft w:val="0"/>
          <w:marRight w:val="0"/>
          <w:marTop w:val="0"/>
          <w:marBottom w:val="0"/>
          <w:divBdr>
            <w:top w:val="none" w:sz="0" w:space="0" w:color="auto"/>
            <w:left w:val="none" w:sz="0" w:space="0" w:color="auto"/>
            <w:bottom w:val="none" w:sz="0" w:space="0" w:color="auto"/>
            <w:right w:val="none" w:sz="0" w:space="0" w:color="auto"/>
          </w:divBdr>
          <w:divsChild>
            <w:div w:id="663631519">
              <w:marLeft w:val="0"/>
              <w:marRight w:val="0"/>
              <w:marTop w:val="0"/>
              <w:marBottom w:val="0"/>
              <w:divBdr>
                <w:top w:val="none" w:sz="0" w:space="0" w:color="auto"/>
                <w:left w:val="none" w:sz="0" w:space="0" w:color="auto"/>
                <w:bottom w:val="none" w:sz="0" w:space="0" w:color="auto"/>
                <w:right w:val="none" w:sz="0" w:space="0" w:color="auto"/>
              </w:divBdr>
            </w:div>
            <w:div w:id="6636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31524">
      <w:marLeft w:val="0"/>
      <w:marRight w:val="0"/>
      <w:marTop w:val="0"/>
      <w:marBottom w:val="0"/>
      <w:divBdr>
        <w:top w:val="none" w:sz="0" w:space="0" w:color="auto"/>
        <w:left w:val="none" w:sz="0" w:space="0" w:color="auto"/>
        <w:bottom w:val="none" w:sz="0" w:space="0" w:color="auto"/>
        <w:right w:val="none" w:sz="0" w:space="0" w:color="auto"/>
      </w:divBdr>
    </w:div>
    <w:div w:id="66363152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pete.cushman@gmail.com" TargetMode="External"/><Relationship Id="rId13" Type="http://schemas.openxmlformats.org/officeDocument/2006/relationships/hyperlink" Target="mailto:pete.cushman@gmail.com" TargetMode="External"/><Relationship Id="rId18" Type="http://schemas.openxmlformats.org/officeDocument/2006/relationships/hyperlink" Target="mailto:pete.cushman@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pete.cushman@gmail.com" TargetMode="External"/><Relationship Id="rId12" Type="http://schemas.openxmlformats.org/officeDocument/2006/relationships/hyperlink" Target="http://www.runnercard.com" TargetMode="External"/><Relationship Id="rId17" Type="http://schemas.openxmlformats.org/officeDocument/2006/relationships/hyperlink" Target="http://www.scu.edu/map/visiting/index.cfm" TargetMode="External"/><Relationship Id="rId2" Type="http://schemas.openxmlformats.org/officeDocument/2006/relationships/styles" Target="styles.xml"/><Relationship Id="rId16" Type="http://schemas.openxmlformats.org/officeDocument/2006/relationships/hyperlink" Target="http://www.RedCapTiming.com" TargetMode="External"/><Relationship Id="rId20" Type="http://schemas.openxmlformats.org/officeDocument/2006/relationships/hyperlink" Target="mailto:pcushman@scu.ed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unnercard.com" TargetMode="External"/><Relationship Id="rId5" Type="http://schemas.openxmlformats.org/officeDocument/2006/relationships/image" Target="media/image1.png"/><Relationship Id="rId15" Type="http://schemas.openxmlformats.org/officeDocument/2006/relationships/image" Target="media/image4.png"/><Relationship Id="rId10" Type="http://schemas.openxmlformats.org/officeDocument/2006/relationships/hyperlink" Target="http://www.runnercard.com/e/runner.Main?meet=3581" TargetMode="External"/><Relationship Id="rId19" Type="http://schemas.openxmlformats.org/officeDocument/2006/relationships/hyperlink" Target="mailto:mmontoro@scu.edu" TargetMode="External"/><Relationship Id="rId4" Type="http://schemas.openxmlformats.org/officeDocument/2006/relationships/webSettings" Target="webSettings.xml"/><Relationship Id="rId9" Type="http://schemas.openxmlformats.org/officeDocument/2006/relationships/hyperlink" Target="http://www.runnercard.com"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7</Pages>
  <Words>918</Words>
  <Characters>5238</Characters>
  <Application>Microsoft Office Outlook</Application>
  <DocSecurity>0</DocSecurity>
  <Lines>0</Lines>
  <Paragraphs>0</Paragraphs>
  <ScaleCrop>false</ScaleCrop>
  <Company>Bayley FIT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Bayley</dc:creator>
  <cp:keywords/>
  <dc:description/>
  <cp:lastModifiedBy>Santa Clara University</cp:lastModifiedBy>
  <cp:revision>3</cp:revision>
  <cp:lastPrinted>2010-08-26T20:40:00Z</cp:lastPrinted>
  <dcterms:created xsi:type="dcterms:W3CDTF">2012-08-14T17:47:00Z</dcterms:created>
  <dcterms:modified xsi:type="dcterms:W3CDTF">2012-08-14T17:49:00Z</dcterms:modified>
</cp:coreProperties>
</file>